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890" w:type="dxa"/>
        <w:tblLayout w:type="fixed"/>
        <w:tblCellMar>
          <w:left w:w="0" w:type="dxa"/>
          <w:right w:w="0" w:type="dxa"/>
        </w:tblCellMar>
        <w:tblLook w:val="04A0" w:firstRow="1" w:lastRow="0" w:firstColumn="1" w:lastColumn="0" w:noHBand="0" w:noVBand="1"/>
      </w:tblPr>
      <w:tblGrid>
        <w:gridCol w:w="1827"/>
        <w:gridCol w:w="1773"/>
        <w:gridCol w:w="55"/>
        <w:gridCol w:w="268"/>
        <w:gridCol w:w="5617"/>
        <w:gridCol w:w="1350"/>
      </w:tblGrid>
      <w:tr w:rsidR="007212EC" w:rsidRPr="007212EC" w14:paraId="0CCA0725" w14:textId="77777777" w:rsidTr="001547AD">
        <w:trPr>
          <w:trHeight w:val="14"/>
        </w:trPr>
        <w:tc>
          <w:tcPr>
            <w:tcW w:w="10890" w:type="dxa"/>
            <w:gridSpan w:val="6"/>
            <w:tcBorders>
              <w:top w:val="thickThinSmallGap" w:sz="24" w:space="0" w:color="auto"/>
              <w:left w:val="nil"/>
              <w:bottom w:val="nil"/>
              <w:right w:val="nil"/>
            </w:tcBorders>
            <w:vAlign w:val="center"/>
          </w:tcPr>
          <w:p w14:paraId="73728E4D" w14:textId="7647AC8F" w:rsidR="0032737D" w:rsidRPr="007212EC" w:rsidRDefault="714F2139" w:rsidP="00F66772">
            <w:pPr>
              <w:pStyle w:val="NoSpacing"/>
            </w:pPr>
            <w:r>
              <w:t>`</w:t>
            </w:r>
          </w:p>
        </w:tc>
      </w:tr>
      <w:tr w:rsidR="007212EC" w:rsidRPr="007212EC" w14:paraId="355F3E28" w14:textId="77777777" w:rsidTr="001547AD">
        <w:trPr>
          <w:trHeight w:val="1432"/>
        </w:trPr>
        <w:tc>
          <w:tcPr>
            <w:tcW w:w="1827" w:type="dxa"/>
            <w:tcBorders>
              <w:top w:val="nil"/>
              <w:left w:val="nil"/>
              <w:bottom w:val="nil"/>
              <w:right w:val="single" w:sz="4" w:space="0" w:color="auto"/>
            </w:tcBorders>
            <w:vAlign w:val="center"/>
          </w:tcPr>
          <w:p w14:paraId="3D80BF47" w14:textId="724E6E8D" w:rsidR="0032737D" w:rsidRPr="00F7629D" w:rsidRDefault="00000000" w:rsidP="00F7629D">
            <w:pPr>
              <w:pStyle w:val="MastheadCopy"/>
            </w:pPr>
            <w:sdt>
              <w:sdtPr>
                <w:id w:val="1397555580"/>
                <w:placeholder>
                  <w:docPart w:val="34B2714366D745F1B2E3B63D70A855CF"/>
                </w:placeholder>
                <w15:appearance w15:val="hidden"/>
              </w:sdtPr>
              <w:sdtContent>
                <w:r w:rsidR="00D7441B">
                  <w:t>Thursday, Septem</w:t>
                </w:r>
                <w:r w:rsidR="0099442A">
                  <w:t xml:space="preserve">ber </w:t>
                </w:r>
                <w:r w:rsidR="00357AAF">
                  <w:t>4</w:t>
                </w:r>
                <w:r w:rsidR="00D7441B">
                  <w:t>,</w:t>
                </w:r>
                <w:r w:rsidR="0099442A">
                  <w:t xml:space="preserve"> 20</w:t>
                </w:r>
                <w:r w:rsidR="00357AAF">
                  <w:t>25</w:t>
                </w:r>
              </w:sdtContent>
            </w:sdt>
            <w:r w:rsidR="00F7629D" w:rsidRPr="00F7629D">
              <w:t xml:space="preserve"> </w:t>
            </w:r>
          </w:p>
        </w:tc>
        <w:tc>
          <w:tcPr>
            <w:tcW w:w="7713" w:type="dxa"/>
            <w:gridSpan w:val="4"/>
            <w:tcBorders>
              <w:top w:val="nil"/>
              <w:left w:val="single" w:sz="4" w:space="0" w:color="auto"/>
              <w:bottom w:val="nil"/>
              <w:right w:val="single" w:sz="4" w:space="0" w:color="auto"/>
            </w:tcBorders>
            <w:vAlign w:val="center"/>
          </w:tcPr>
          <w:p w14:paraId="0F36E069" w14:textId="788DEEAB" w:rsidR="0032737D" w:rsidRPr="00534ED5" w:rsidRDefault="00BB75C7" w:rsidP="00F66772">
            <w:pPr>
              <w:pStyle w:val="MastheadTItle"/>
              <w:rPr>
                <w:b/>
                <w:color w:val="auto"/>
                <w14:textOutline w14:w="12700" w14:cap="flat" w14:cmpd="sng" w14:algn="ctr">
                  <w14:solidFill>
                    <w14:schemeClr w14:val="accent4"/>
                  </w14:solidFill>
                  <w14:prstDash w14:val="solid"/>
                  <w14:round/>
                </w14:textOutline>
              </w:rPr>
            </w:pPr>
            <w:r w:rsidRPr="00534ED5">
              <w:rPr>
                <w:b/>
                <w:color w:val="auto"/>
                <w14:textOutline w14:w="12700" w14:cap="flat" w14:cmpd="sng" w14:algn="ctr">
                  <w14:solidFill>
                    <w14:schemeClr w14:val="accent4"/>
                  </w14:solidFill>
                  <w14:prstDash w14:val="solid"/>
                  <w14:round/>
                </w14:textOutline>
              </w:rPr>
              <w:t>EAGLE</w:t>
            </w:r>
            <w:r w:rsidR="00357AAF" w:rsidRPr="00534ED5">
              <w:rPr>
                <w:b/>
                <w:color w:val="auto"/>
                <w14:textOutline w14:w="12700" w14:cap="flat" w14:cmpd="sng" w14:algn="ctr">
                  <w14:solidFill>
                    <w14:schemeClr w14:val="accent4"/>
                  </w14:solidFill>
                  <w14:prstDash w14:val="solid"/>
                  <w14:round/>
                </w14:textOutline>
              </w:rPr>
              <w:t>’S</w:t>
            </w:r>
            <w:r w:rsidRPr="00534ED5">
              <w:rPr>
                <w:b/>
                <w:color w:val="auto"/>
                <w14:textOutline w14:w="12700" w14:cap="flat" w14:cmpd="sng" w14:algn="ctr">
                  <w14:solidFill>
                    <w14:schemeClr w14:val="accent4"/>
                  </w14:solidFill>
                  <w14:prstDash w14:val="solid"/>
                  <w14:round/>
                </w14:textOutline>
              </w:rPr>
              <w:t xml:space="preserve"> PRIDE </w:t>
            </w:r>
            <w:r w:rsidR="00357AAF" w:rsidRPr="00534ED5">
              <w:rPr>
                <w:b/>
                <w:color w:val="auto"/>
                <w14:textOutline w14:w="12700" w14:cap="flat" w14:cmpd="sng" w14:algn="ctr">
                  <w14:solidFill>
                    <w14:schemeClr w14:val="accent4"/>
                  </w14:solidFill>
                  <w14:prstDash w14:val="solid"/>
                  <w14:round/>
                </w14:textOutline>
              </w:rPr>
              <w:t xml:space="preserve">NEWS </w:t>
            </w:r>
          </w:p>
          <w:p w14:paraId="474BD8E9" w14:textId="77777777" w:rsidR="0032737D" w:rsidRPr="00EB7B98" w:rsidRDefault="00000000" w:rsidP="00EB7B98">
            <w:pPr>
              <w:pStyle w:val="MastheadSubtitle"/>
            </w:pPr>
            <w:sdt>
              <w:sdtPr>
                <w:id w:val="-227377777"/>
                <w:placeholder>
                  <w:docPart w:val="3ABFFF4827EB44D786C881C1C5A9354E"/>
                </w:placeholder>
                <w:showingPlcHdr/>
                <w15:appearance w15:val="hidden"/>
              </w:sdtPr>
              <w:sdtContent>
                <w:r w:rsidR="00F7629D" w:rsidRPr="00EB7B98">
                  <w:t>Latest news and bulletin updates</w:t>
                </w:r>
              </w:sdtContent>
            </w:sdt>
            <w:r w:rsidR="00F7629D" w:rsidRPr="00EB7B98">
              <w:t xml:space="preserve"> </w:t>
            </w:r>
          </w:p>
        </w:tc>
        <w:tc>
          <w:tcPr>
            <w:tcW w:w="1350" w:type="dxa"/>
            <w:tcBorders>
              <w:top w:val="nil"/>
              <w:left w:val="single" w:sz="4" w:space="0" w:color="auto"/>
              <w:bottom w:val="nil"/>
              <w:right w:val="nil"/>
            </w:tcBorders>
            <w:vAlign w:val="center"/>
          </w:tcPr>
          <w:sdt>
            <w:sdtPr>
              <w:id w:val="-1731841055"/>
              <w:placeholder>
                <w:docPart w:val="CC3358E0FD7D4DED91A53F46E4885302"/>
              </w:placeholder>
              <w15:appearance w15:val="hidden"/>
            </w:sdtPr>
            <w:sdtContent>
              <w:p w14:paraId="1344B844" w14:textId="77777777" w:rsidR="00D7441B" w:rsidRDefault="00D7441B" w:rsidP="00F7629D">
                <w:pPr>
                  <w:pStyle w:val="MastheadCopy"/>
                </w:pPr>
                <w:r>
                  <w:t xml:space="preserve">Issue </w:t>
                </w:r>
              </w:p>
              <w:p w14:paraId="43CD4866" w14:textId="14ECE738" w:rsidR="0032737D" w:rsidRPr="00F7629D" w:rsidRDefault="00D7441B" w:rsidP="00F7629D">
                <w:pPr>
                  <w:pStyle w:val="MastheadCopy"/>
                </w:pPr>
                <w:r>
                  <w:t>#1</w:t>
                </w:r>
              </w:p>
            </w:sdtContent>
          </w:sdt>
        </w:tc>
      </w:tr>
      <w:tr w:rsidR="007212EC" w:rsidRPr="007212EC" w14:paraId="370A1A43" w14:textId="77777777" w:rsidTr="001547AD">
        <w:trPr>
          <w:trHeight w:val="102"/>
        </w:trPr>
        <w:tc>
          <w:tcPr>
            <w:tcW w:w="10890" w:type="dxa"/>
            <w:gridSpan w:val="6"/>
            <w:tcBorders>
              <w:top w:val="nil"/>
              <w:left w:val="nil"/>
              <w:bottom w:val="thinThickSmallGap" w:sz="24" w:space="0" w:color="auto"/>
              <w:right w:val="nil"/>
            </w:tcBorders>
            <w:vAlign w:val="center"/>
          </w:tcPr>
          <w:p w14:paraId="21E05ADA" w14:textId="77777777" w:rsidR="0032737D" w:rsidRPr="007212EC" w:rsidRDefault="0032737D" w:rsidP="00F66772">
            <w:pPr>
              <w:pStyle w:val="NoSpacing"/>
            </w:pPr>
          </w:p>
        </w:tc>
      </w:tr>
      <w:tr w:rsidR="007212EC" w:rsidRPr="007212EC" w14:paraId="6A9391EC" w14:textId="77777777" w:rsidTr="001547AD">
        <w:trPr>
          <w:trHeight w:val="127"/>
        </w:trPr>
        <w:tc>
          <w:tcPr>
            <w:tcW w:w="10890" w:type="dxa"/>
            <w:gridSpan w:val="6"/>
            <w:tcBorders>
              <w:top w:val="thinThickSmallGap" w:sz="24" w:space="0" w:color="auto"/>
              <w:left w:val="nil"/>
              <w:bottom w:val="nil"/>
              <w:right w:val="nil"/>
            </w:tcBorders>
            <w:vAlign w:val="center"/>
          </w:tcPr>
          <w:p w14:paraId="199E579B" w14:textId="77777777" w:rsidR="006B52E6" w:rsidRPr="007212EC" w:rsidRDefault="006B52E6" w:rsidP="00F66772">
            <w:pPr>
              <w:pStyle w:val="NoSpacing"/>
            </w:pPr>
          </w:p>
        </w:tc>
      </w:tr>
      <w:tr w:rsidR="005F4830" w:rsidRPr="007212EC" w14:paraId="049DB823" w14:textId="77777777" w:rsidTr="001547AD">
        <w:trPr>
          <w:trHeight w:val="3913"/>
        </w:trPr>
        <w:tc>
          <w:tcPr>
            <w:tcW w:w="3655" w:type="dxa"/>
            <w:gridSpan w:val="3"/>
            <w:vMerge w:val="restart"/>
            <w:tcBorders>
              <w:top w:val="nil"/>
              <w:left w:val="nil"/>
              <w:bottom w:val="nil"/>
              <w:right w:val="nil"/>
            </w:tcBorders>
          </w:tcPr>
          <w:p w14:paraId="3A5208EA" w14:textId="2AB3851C" w:rsidR="005F4830" w:rsidRPr="001547AD" w:rsidRDefault="00000000" w:rsidP="00F7629D">
            <w:pPr>
              <w:pStyle w:val="SmallAuthorName"/>
            </w:pPr>
            <w:sdt>
              <w:sdtPr>
                <w:id w:val="-1820263601"/>
                <w:placeholder>
                  <w:docPart w:val="40331DBC8D6D4D448EECB9DE8EA381D4"/>
                </w:placeholder>
                <w15:appearance w15:val="hidden"/>
              </w:sdtPr>
              <w:sdtContent>
                <w:r w:rsidR="0002416D" w:rsidRPr="001547AD">
                  <w:t xml:space="preserve">Laila Lamb, Edgar </w:t>
                </w:r>
                <w:proofErr w:type="spellStart"/>
                <w:r w:rsidR="0002416D" w:rsidRPr="001547AD">
                  <w:t>Tolorio</w:t>
                </w:r>
                <w:proofErr w:type="spellEnd"/>
                <w:r w:rsidR="0002416D" w:rsidRPr="001547AD">
                  <w:t xml:space="preserve"> </w:t>
                </w:r>
                <w:r w:rsidR="005F644D" w:rsidRPr="001547AD">
                  <w:t>Blake</w:t>
                </w:r>
                <w:r w:rsidR="0002416D" w:rsidRPr="001547AD">
                  <w:t xml:space="preserve">, </w:t>
                </w:r>
                <w:r w:rsidR="005F644D" w:rsidRPr="001547AD">
                  <w:t>Aniyah</w:t>
                </w:r>
              </w:sdtContent>
            </w:sdt>
            <w:r w:rsidR="005F644D" w:rsidRPr="001547AD">
              <w:t xml:space="preserve"> Robertson</w:t>
            </w:r>
          </w:p>
          <w:p w14:paraId="782CCE59" w14:textId="77777777" w:rsidR="005F4830" w:rsidRPr="001547AD" w:rsidRDefault="005F4830" w:rsidP="009010EB">
            <w:pPr>
              <w:pStyle w:val="SmallAuthorName"/>
              <w:spacing w:line="276" w:lineRule="auto"/>
              <w:rPr>
                <w:color w:val="000000" w:themeColor="text1"/>
              </w:rPr>
            </w:pPr>
          </w:p>
          <w:p w14:paraId="69F52843" w14:textId="5EDC6273" w:rsidR="005F4830" w:rsidRPr="001547AD" w:rsidRDefault="00000000" w:rsidP="00F66772">
            <w:pPr>
              <w:pStyle w:val="SmallArticleTitle"/>
              <w:rPr>
                <w:sz w:val="24"/>
              </w:rPr>
            </w:pPr>
            <w:sdt>
              <w:sdtPr>
                <w:rPr>
                  <w:sz w:val="24"/>
                </w:rPr>
                <w:id w:val="1640530040"/>
                <w:placeholder>
                  <w:docPart w:val="7A05723AB245425380450C1F4335B589"/>
                </w:placeholder>
                <w15:appearance w15:val="hidden"/>
              </w:sdtPr>
              <w:sdtContent>
                <w:r w:rsidR="00EE7F06" w:rsidRPr="001547AD">
                  <w:rPr>
                    <w:sz w:val="24"/>
                  </w:rPr>
                  <w:t>WELCOME BACK, EAGLES</w:t>
                </w:r>
              </w:sdtContent>
            </w:sdt>
            <w:r w:rsidR="006E5B02" w:rsidRPr="001547AD">
              <w:rPr>
                <w:sz w:val="24"/>
              </w:rPr>
              <w:t xml:space="preserve"> </w:t>
            </w:r>
          </w:p>
          <w:p w14:paraId="7D167CF6" w14:textId="1335DEAE" w:rsidR="005F4830" w:rsidRPr="001547AD" w:rsidRDefault="00000000" w:rsidP="00F66772">
            <w:pPr>
              <w:pStyle w:val="SmallArticleSubtitle"/>
              <w:rPr>
                <w:sz w:val="24"/>
              </w:rPr>
            </w:pPr>
            <w:sdt>
              <w:sdtPr>
                <w:rPr>
                  <w:sz w:val="24"/>
                </w:rPr>
                <w:id w:val="-817727221"/>
                <w:placeholder>
                  <w:docPart w:val="81CAE70070F74316BF25F218274B51C2"/>
                </w:placeholder>
                <w:showingPlcHdr/>
                <w15:appearance w15:val="hidden"/>
              </w:sdtPr>
              <w:sdtContent>
                <w:r w:rsidR="005F644D" w:rsidRPr="001547AD">
                  <w:rPr>
                    <w:sz w:val="24"/>
                  </w:rPr>
                  <w:t>The latest updates</w:t>
                </w:r>
              </w:sdtContent>
            </w:sdt>
            <w:r w:rsidR="005F4830" w:rsidRPr="001547AD">
              <w:rPr>
                <w:sz w:val="24"/>
              </w:rPr>
              <w:t xml:space="preserve"> </w:t>
            </w:r>
          </w:p>
          <w:p w14:paraId="62C4D569" w14:textId="77777777" w:rsidR="005F4830" w:rsidRPr="001547AD" w:rsidRDefault="005F4830" w:rsidP="00F66772">
            <w:pPr>
              <w:pStyle w:val="NoSpacing"/>
              <w:rPr>
                <w:szCs w:val="20"/>
              </w:rPr>
            </w:pPr>
          </w:p>
          <w:sdt>
            <w:sdtPr>
              <w:rPr>
                <w:sz w:val="22"/>
                <w:szCs w:val="20"/>
              </w:rPr>
              <w:id w:val="-1203937974"/>
              <w:placeholder>
                <w:docPart w:val="D0BEA21EF8B14F00A7EB6E15EC435C3B"/>
              </w:placeholder>
              <w15:appearance w15:val="hidden"/>
            </w:sdtPr>
            <w:sdtContent>
              <w:p w14:paraId="567F0E9A" w14:textId="5EDE640B" w:rsidR="00BE3418" w:rsidRPr="001547AD" w:rsidRDefault="00BE3418" w:rsidP="00BE3418">
                <w:pPr>
                  <w:rPr>
                    <w:sz w:val="22"/>
                    <w:szCs w:val="20"/>
                  </w:rPr>
                </w:pPr>
                <w:r w:rsidRPr="001547AD">
                  <w:rPr>
                    <w:sz w:val="22"/>
                    <w:szCs w:val="20"/>
                  </w:rPr>
                  <w:t xml:space="preserve">Welcome back to school eagles! We have now entered our 2025-2026 school year. Is anyone excited? I know some of our teachers are! We have so many things coming up so </w:t>
                </w:r>
                <w:r w:rsidR="500DC810" w:rsidRPr="001547AD">
                  <w:rPr>
                    <w:sz w:val="22"/>
                    <w:szCs w:val="20"/>
                  </w:rPr>
                  <w:t>let us</w:t>
                </w:r>
                <w:r w:rsidRPr="001547AD">
                  <w:rPr>
                    <w:sz w:val="22"/>
                    <w:szCs w:val="20"/>
                  </w:rPr>
                  <w:t xml:space="preserve"> get some feedback from our eagle pride chief, Dr. </w:t>
                </w:r>
                <w:r w:rsidR="00FA73B8">
                  <w:rPr>
                    <w:sz w:val="22"/>
                    <w:szCs w:val="20"/>
                  </w:rPr>
                  <w:t xml:space="preserve">Priestley </w:t>
                </w:r>
                <w:r w:rsidR="00FA73B8" w:rsidRPr="001547AD">
                  <w:rPr>
                    <w:sz w:val="22"/>
                    <w:szCs w:val="20"/>
                  </w:rPr>
                  <w:t>and</w:t>
                </w:r>
                <w:r w:rsidRPr="001547AD">
                  <w:rPr>
                    <w:sz w:val="22"/>
                    <w:szCs w:val="20"/>
                  </w:rPr>
                  <w:t xml:space="preserve"> some of our main teachers Mrs. </w:t>
                </w:r>
                <w:r w:rsidR="00340B7E">
                  <w:rPr>
                    <w:sz w:val="22"/>
                    <w:szCs w:val="20"/>
                  </w:rPr>
                  <w:t>Staniszewski</w:t>
                </w:r>
                <w:r w:rsidRPr="001547AD">
                  <w:rPr>
                    <w:sz w:val="22"/>
                    <w:szCs w:val="20"/>
                  </w:rPr>
                  <w:t xml:space="preserve"> and Ms. Beard. </w:t>
                </w:r>
              </w:p>
              <w:p w14:paraId="6360079B" w14:textId="611CEEFF" w:rsidR="00BE3418" w:rsidRPr="001547AD" w:rsidRDefault="00BE3418" w:rsidP="00BE3418">
                <w:pPr>
                  <w:rPr>
                    <w:sz w:val="22"/>
                    <w:szCs w:val="20"/>
                  </w:rPr>
                </w:pPr>
                <w:r w:rsidRPr="001547AD">
                  <w:rPr>
                    <w:sz w:val="22"/>
                    <w:szCs w:val="20"/>
                  </w:rPr>
                  <w:t xml:space="preserve">Mrs. </w:t>
                </w:r>
                <w:r w:rsidR="00340B7E">
                  <w:rPr>
                    <w:sz w:val="22"/>
                    <w:szCs w:val="20"/>
                  </w:rPr>
                  <w:t>Staniszewski</w:t>
                </w:r>
                <w:r w:rsidRPr="001547AD">
                  <w:rPr>
                    <w:sz w:val="22"/>
                    <w:szCs w:val="20"/>
                  </w:rPr>
                  <w:t xml:space="preserve"> feels like the first day brings a to-do list. She says, “Returning to school can be overwhelming, even after years of experience.” The first day of school is stressful for everyone but our teachers make it look effortless. She has been teaching for 31 years, so she has been lucky enough to </w:t>
                </w:r>
                <w:r w:rsidR="0042420E" w:rsidRPr="001547AD">
                  <w:rPr>
                    <w:sz w:val="22"/>
                    <w:szCs w:val="20"/>
                  </w:rPr>
                  <w:t>instruct</w:t>
                </w:r>
                <w:r w:rsidRPr="001547AD">
                  <w:rPr>
                    <w:sz w:val="22"/>
                    <w:szCs w:val="20"/>
                  </w:rPr>
                  <w:t xml:space="preserve"> the children of her former students. This year, Mrs. Stan is focused on raising AP scores and striving for a 100% passing rate. </w:t>
                </w:r>
              </w:p>
              <w:p w14:paraId="1687EEF5" w14:textId="6150D256" w:rsidR="005F4830" w:rsidRPr="001547AD" w:rsidRDefault="007B23CA" w:rsidP="005F4830">
                <w:pPr>
                  <w:rPr>
                    <w:color w:val="000000" w:themeColor="text1"/>
                    <w:sz w:val="22"/>
                    <w:szCs w:val="20"/>
                  </w:rPr>
                </w:pPr>
                <w:r w:rsidRPr="001547AD">
                  <w:rPr>
                    <w:noProof/>
                    <w:color w:val="000000" w:themeColor="text1"/>
                    <w:sz w:val="22"/>
                    <w:szCs w:val="20"/>
                  </w:rPr>
                  <w:drawing>
                    <wp:inline distT="0" distB="0" distL="0" distR="0" wp14:anchorId="74A20CB3" wp14:editId="2A45A5F9">
                      <wp:extent cx="2516505" cy="2419248"/>
                      <wp:effectExtent l="133350" t="114300" r="150495" b="172085"/>
                      <wp:docPr id="1476893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893243" name="Picture 1476893243"/>
                              <pic:cNvPicPr/>
                            </pic:nvPicPr>
                            <pic:blipFill>
                              <a:blip r:embed="rId11">
                                <a:extLst>
                                  <a:ext uri="{28A0092B-C50C-407E-A947-70E740481C1C}">
                                    <a14:useLocalDpi xmlns:a14="http://schemas.microsoft.com/office/drawing/2010/main" val="0"/>
                                  </a:ext>
                                </a:extLst>
                              </a:blip>
                              <a:stretch>
                                <a:fillRect/>
                              </a:stretch>
                            </pic:blipFill>
                            <pic:spPr>
                              <a:xfrm>
                                <a:off x="0" y="0"/>
                                <a:ext cx="2539354" cy="24412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D64DFFB" w14:textId="35AE9A6C" w:rsidR="00DD346E" w:rsidRPr="001547AD" w:rsidRDefault="00000000" w:rsidP="005F4830">
                <w:pPr>
                  <w:rPr>
                    <w:color w:val="000000" w:themeColor="text1"/>
                  </w:rPr>
                </w:pPr>
                <w:sdt>
                  <w:sdtPr>
                    <w:rPr>
                      <w:color w:val="000000" w:themeColor="text1"/>
                      <w:sz w:val="22"/>
                      <w:szCs w:val="20"/>
                    </w:rPr>
                    <w:id w:val="-1173942399"/>
                    <w:placeholder>
                      <w:docPart w:val="71332E18051C4367B3BFCB602BB5AE4D"/>
                    </w:placeholder>
                    <w15:appearance w15:val="hidden"/>
                  </w:sdtPr>
                  <w:sdtContent>
                    <w:r w:rsidR="00327876" w:rsidRPr="001547AD">
                      <w:rPr>
                        <w:color w:val="000000" w:themeColor="text1"/>
                        <w:sz w:val="22"/>
                        <w:szCs w:val="20"/>
                      </w:rPr>
                      <w:t xml:space="preserve">Josey Emblem pride and true Welcoming back students to another day. </w:t>
                    </w:r>
                  </w:sdtContent>
                </w:sdt>
              </w:p>
            </w:sdtContent>
          </w:sdt>
        </w:tc>
        <w:tc>
          <w:tcPr>
            <w:tcW w:w="268" w:type="dxa"/>
            <w:tcBorders>
              <w:top w:val="nil"/>
              <w:left w:val="nil"/>
              <w:bottom w:val="nil"/>
              <w:right w:val="nil"/>
            </w:tcBorders>
            <w:vAlign w:val="center"/>
          </w:tcPr>
          <w:p w14:paraId="61F179A5" w14:textId="77777777" w:rsidR="005F4830" w:rsidRPr="001547AD" w:rsidRDefault="005F4830">
            <w:pPr>
              <w:jc w:val="center"/>
              <w:rPr>
                <w:color w:val="000000" w:themeColor="text1"/>
              </w:rPr>
            </w:pPr>
          </w:p>
        </w:tc>
        <w:tc>
          <w:tcPr>
            <w:tcW w:w="6967" w:type="dxa"/>
            <w:gridSpan w:val="2"/>
            <w:tcBorders>
              <w:top w:val="nil"/>
              <w:left w:val="nil"/>
              <w:bottom w:val="nil"/>
              <w:right w:val="nil"/>
            </w:tcBorders>
          </w:tcPr>
          <w:p w14:paraId="07D4AA80" w14:textId="219D0CF5" w:rsidR="005F4830" w:rsidRPr="001547AD" w:rsidRDefault="794CFC31" w:rsidP="77B95264">
            <w:pPr>
              <w:pStyle w:val="NoSpacing"/>
              <w:rPr>
                <w:sz w:val="24"/>
              </w:rPr>
            </w:pPr>
            <w:r w:rsidRPr="001547AD">
              <w:rPr>
                <w:noProof/>
                <w:sz w:val="24"/>
              </w:rPr>
              <w:drawing>
                <wp:inline distT="0" distB="0" distL="0" distR="0" wp14:anchorId="7DB0937A" wp14:editId="58C72029">
                  <wp:extent cx="4091465" cy="2231665"/>
                  <wp:effectExtent l="152400" t="152400" r="233045" b="226060"/>
                  <wp:docPr id="1016232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232899" name="Picture 101623289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43618" cy="2260112"/>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tc>
      </w:tr>
      <w:tr w:rsidR="005F4830" w:rsidRPr="007212EC" w14:paraId="35431223" w14:textId="77777777" w:rsidTr="001547AD">
        <w:trPr>
          <w:trHeight w:val="517"/>
        </w:trPr>
        <w:tc>
          <w:tcPr>
            <w:tcW w:w="3655" w:type="dxa"/>
            <w:gridSpan w:val="3"/>
            <w:vMerge/>
          </w:tcPr>
          <w:p w14:paraId="31ADBCB4" w14:textId="77777777" w:rsidR="005F4830" w:rsidRPr="001547AD" w:rsidRDefault="005F4830" w:rsidP="005F4830">
            <w:pPr>
              <w:pStyle w:val="PhotoCaption"/>
              <w:rPr>
                <w:color w:val="000000" w:themeColor="text1"/>
                <w:sz w:val="24"/>
              </w:rPr>
            </w:pPr>
          </w:p>
        </w:tc>
        <w:tc>
          <w:tcPr>
            <w:tcW w:w="268" w:type="dxa"/>
            <w:vMerge w:val="restart"/>
            <w:tcBorders>
              <w:top w:val="nil"/>
              <w:left w:val="nil"/>
              <w:right w:val="nil"/>
            </w:tcBorders>
            <w:vAlign w:val="center"/>
          </w:tcPr>
          <w:p w14:paraId="712D22C0" w14:textId="77777777" w:rsidR="005F4830" w:rsidRPr="001547AD" w:rsidRDefault="005F4830">
            <w:pPr>
              <w:jc w:val="center"/>
              <w:rPr>
                <w:color w:val="000000" w:themeColor="text1"/>
              </w:rPr>
            </w:pPr>
          </w:p>
        </w:tc>
        <w:tc>
          <w:tcPr>
            <w:tcW w:w="6967" w:type="dxa"/>
            <w:gridSpan w:val="2"/>
            <w:tcBorders>
              <w:top w:val="nil"/>
              <w:left w:val="nil"/>
              <w:bottom w:val="nil"/>
              <w:right w:val="nil"/>
            </w:tcBorders>
            <w:vAlign w:val="center"/>
          </w:tcPr>
          <w:p w14:paraId="6B9B0606" w14:textId="7467F29E" w:rsidR="005F4830" w:rsidRPr="001547AD" w:rsidRDefault="00000000" w:rsidP="001547AD">
            <w:pPr>
              <w:pStyle w:val="PhotoCaption"/>
              <w:jc w:val="center"/>
              <w:rPr>
                <w:sz w:val="24"/>
              </w:rPr>
            </w:pPr>
            <w:sdt>
              <w:sdtPr>
                <w:rPr>
                  <w:sz w:val="24"/>
                </w:rPr>
                <w:id w:val="1487197941"/>
                <w:placeholder>
                  <w:docPart w:val="FF2204E3FF0F4356BF9C53A454745366"/>
                </w:placeholder>
                <w15:appearance w15:val="hidden"/>
              </w:sdtPr>
              <w:sdtContent>
                <w:r w:rsidR="00CA2744" w:rsidRPr="001547AD">
                  <w:rPr>
                    <w:sz w:val="24"/>
                  </w:rPr>
                  <w:t>T.W. Josey sta</w:t>
                </w:r>
                <w:r w:rsidR="009F6B93" w:rsidRPr="001547AD">
                  <w:rPr>
                    <w:sz w:val="24"/>
                  </w:rPr>
                  <w:t xml:space="preserve">nding </w:t>
                </w:r>
              </w:sdtContent>
            </w:sdt>
            <w:r w:rsidR="005F4830" w:rsidRPr="001547AD">
              <w:rPr>
                <w:sz w:val="24"/>
              </w:rPr>
              <w:t xml:space="preserve"> </w:t>
            </w:r>
            <w:r w:rsidR="00755EE2" w:rsidRPr="001547AD">
              <w:rPr>
                <w:sz w:val="24"/>
              </w:rPr>
              <w:t xml:space="preserve">tall </w:t>
            </w:r>
            <w:r w:rsidR="002A4025" w:rsidRPr="001547AD">
              <w:rPr>
                <w:sz w:val="24"/>
              </w:rPr>
              <w:t>.. A sign that will never fade.</w:t>
            </w:r>
          </w:p>
        </w:tc>
      </w:tr>
      <w:tr w:rsidR="005F4830" w:rsidRPr="007212EC" w14:paraId="6AAC051E" w14:textId="77777777" w:rsidTr="001547AD">
        <w:trPr>
          <w:trHeight w:val="1214"/>
        </w:trPr>
        <w:tc>
          <w:tcPr>
            <w:tcW w:w="3655" w:type="dxa"/>
            <w:gridSpan w:val="3"/>
            <w:vMerge/>
          </w:tcPr>
          <w:p w14:paraId="691B893A" w14:textId="77777777" w:rsidR="005F4830" w:rsidRPr="001547AD" w:rsidRDefault="005F4830" w:rsidP="005F4830">
            <w:pPr>
              <w:pStyle w:val="PhotoCaption"/>
              <w:rPr>
                <w:color w:val="000000" w:themeColor="text1"/>
                <w:sz w:val="24"/>
              </w:rPr>
            </w:pPr>
          </w:p>
        </w:tc>
        <w:tc>
          <w:tcPr>
            <w:tcW w:w="268" w:type="dxa"/>
            <w:vMerge/>
            <w:vAlign w:val="center"/>
          </w:tcPr>
          <w:p w14:paraId="606C5EF8" w14:textId="77777777" w:rsidR="005F4830" w:rsidRPr="001547AD" w:rsidRDefault="005F4830">
            <w:pPr>
              <w:jc w:val="center"/>
              <w:rPr>
                <w:color w:val="000000" w:themeColor="text1"/>
              </w:rPr>
            </w:pPr>
          </w:p>
        </w:tc>
        <w:tc>
          <w:tcPr>
            <w:tcW w:w="6967" w:type="dxa"/>
            <w:gridSpan w:val="2"/>
            <w:tcBorders>
              <w:top w:val="nil"/>
              <w:left w:val="nil"/>
              <w:bottom w:val="nil"/>
              <w:right w:val="nil"/>
            </w:tcBorders>
            <w:vAlign w:val="center"/>
          </w:tcPr>
          <w:p w14:paraId="362382E1" w14:textId="35818ADA" w:rsidR="000F145E" w:rsidRPr="001547AD" w:rsidRDefault="000F145E" w:rsidP="000F145E">
            <w:r w:rsidRPr="001547AD">
              <w:t xml:space="preserve">According to Ms. Beard, her favorite thing about being a teacher is connecting with the energy of the kids and seeing their growth throughout the school year. She appreciates the welcoming atmosphere at T.W Josey, creating the exceptional leadership of the principal, administration, and </w:t>
            </w:r>
            <w:r w:rsidR="0042420E" w:rsidRPr="001547AD">
              <w:t>resolute</w:t>
            </w:r>
            <w:r w:rsidRPr="001547AD">
              <w:t xml:space="preserve"> staff for creating a sense of home. Ms. Beard is also excited to cultivate positive relationships with her students</w:t>
            </w:r>
            <w:r w:rsidR="0042420E" w:rsidRPr="001547AD">
              <w:t xml:space="preserve">. </w:t>
            </w:r>
          </w:p>
          <w:p w14:paraId="0B60B2A1" w14:textId="3274A90F" w:rsidR="000F145E" w:rsidRPr="001547AD" w:rsidRDefault="000F145E" w:rsidP="000F145E">
            <w:r w:rsidRPr="001547AD">
              <w:t xml:space="preserve">According to Dr. </w:t>
            </w:r>
            <w:r w:rsidR="00FA73B8">
              <w:t>Priestley</w:t>
            </w:r>
            <w:r w:rsidRPr="001547AD">
              <w:t xml:space="preserve">, to him </w:t>
            </w:r>
            <w:r w:rsidR="3CAA31CA" w:rsidRPr="001547AD">
              <w:t>going</w:t>
            </w:r>
            <w:r w:rsidRPr="001547AD">
              <w:t xml:space="preserve"> back to school feels </w:t>
            </w:r>
            <w:r w:rsidR="0042420E" w:rsidRPr="001547AD">
              <w:t>good</w:t>
            </w:r>
            <w:r w:rsidRPr="001547AD">
              <w:t>. He says, “It's always good to have a summer break, but I like to interact with the students and seeing you guys' progress is a little bit more fun for me</w:t>
            </w:r>
            <w:r w:rsidR="390FE8C0" w:rsidRPr="001547AD">
              <w:t>,”</w:t>
            </w:r>
            <w:r w:rsidRPr="001547AD">
              <w:t xml:space="preserve"> Isn't that awesome to have a principal who likes seeing his school rise? </w:t>
            </w:r>
          </w:p>
          <w:p w14:paraId="17B18981" w14:textId="620F5370" w:rsidR="000F145E" w:rsidRPr="001547AD" w:rsidRDefault="000F145E" w:rsidP="000F145E">
            <w:bookmarkStart w:id="0" w:name="_Int_uIscx9R7"/>
            <w:r w:rsidRPr="001547AD">
              <w:t>Looking ahead, the insights</w:t>
            </w:r>
            <w:bookmarkEnd w:id="0"/>
            <w:r w:rsidRPr="001547AD">
              <w:t xml:space="preserve"> obtained from these interviews suggest that Ms. Stan, Ms. Beard, and Dr. </w:t>
            </w:r>
            <w:r w:rsidR="00FA73B8">
              <w:t xml:space="preserve">Priestley </w:t>
            </w:r>
            <w:r w:rsidR="00FA73B8" w:rsidRPr="001547AD">
              <w:t>have</w:t>
            </w:r>
            <w:r w:rsidRPr="001547AD">
              <w:t xml:space="preserve"> a lot planned for this school year. Ms. Stan’s advice to </w:t>
            </w:r>
            <w:bookmarkStart w:id="1" w:name="_Int_B8p7Vu3J"/>
            <w:r w:rsidRPr="001547AD">
              <w:t>freshman</w:t>
            </w:r>
            <w:bookmarkEnd w:id="1"/>
            <w:r w:rsidRPr="001547AD">
              <w:t xml:space="preserve"> is to stay open-minded and </w:t>
            </w:r>
            <w:r w:rsidR="139A5F67" w:rsidRPr="001547AD">
              <w:t>do not</w:t>
            </w:r>
            <w:r w:rsidRPr="001547AD">
              <w:t xml:space="preserve"> be afraid to try new things. While Ms. Beard’s advice is to be open to growth and seek help when needed, she also encourages you to choose your friends wisely and learn from mistakes. Finally, Dr. </w:t>
            </w:r>
            <w:r w:rsidR="00FA73B8">
              <w:t xml:space="preserve">Priestley </w:t>
            </w:r>
            <w:r w:rsidR="2231D061" w:rsidRPr="001547AD">
              <w:t>advises</w:t>
            </w:r>
            <w:r w:rsidRPr="001547AD">
              <w:t xml:space="preserve"> freshman to stay focused</w:t>
            </w:r>
            <w:r w:rsidR="2231D061" w:rsidRPr="001547AD">
              <w:t>,</w:t>
            </w:r>
            <w:r w:rsidRPr="001547AD">
              <w:t xml:space="preserve"> find your locker quickly and learn to open it fast. They may have different goals and advice, but they have one mission and that is to make sure students succeed and graduate from T.W. Josey Comprehensive High School. </w:t>
            </w:r>
          </w:p>
          <w:p w14:paraId="38843553" w14:textId="77777777" w:rsidR="005F4830" w:rsidRPr="001547AD" w:rsidRDefault="005F4830" w:rsidP="005F4830">
            <w:pPr>
              <w:pStyle w:val="NoSpacing"/>
              <w:rPr>
                <w:sz w:val="24"/>
              </w:rPr>
            </w:pPr>
          </w:p>
          <w:p w14:paraId="7DF993E7" w14:textId="15629E04" w:rsidR="005F4830" w:rsidRPr="001547AD" w:rsidRDefault="006A5233" w:rsidP="006A5233">
            <w:pPr>
              <w:pStyle w:val="SmallArticleSubtitle"/>
              <w:rPr>
                <w:sz w:val="24"/>
              </w:rPr>
            </w:pPr>
            <w:r w:rsidRPr="001547AD">
              <w:rPr>
                <w:sz w:val="24"/>
              </w:rPr>
              <w:t xml:space="preserve"> </w:t>
            </w:r>
          </w:p>
        </w:tc>
      </w:tr>
      <w:tr w:rsidR="000F145E" w:rsidRPr="007212EC" w14:paraId="761930FE" w14:textId="77777777" w:rsidTr="001547AD">
        <w:trPr>
          <w:gridAfter w:val="2"/>
          <w:wAfter w:w="6967" w:type="dxa"/>
          <w:trHeight w:val="205"/>
        </w:trPr>
        <w:tc>
          <w:tcPr>
            <w:tcW w:w="3655" w:type="dxa"/>
            <w:gridSpan w:val="3"/>
            <w:vMerge/>
          </w:tcPr>
          <w:p w14:paraId="644D4802" w14:textId="77777777" w:rsidR="000F145E" w:rsidRPr="007212EC" w:rsidRDefault="000F145E" w:rsidP="005F4830">
            <w:pPr>
              <w:pStyle w:val="PhotoCaption"/>
              <w:rPr>
                <w:color w:val="000000" w:themeColor="text1"/>
              </w:rPr>
            </w:pPr>
          </w:p>
        </w:tc>
        <w:tc>
          <w:tcPr>
            <w:tcW w:w="268" w:type="dxa"/>
            <w:vMerge/>
            <w:vAlign w:val="center"/>
          </w:tcPr>
          <w:p w14:paraId="03D05517" w14:textId="77777777" w:rsidR="000F145E" w:rsidRPr="007212EC" w:rsidRDefault="000F145E">
            <w:pPr>
              <w:jc w:val="center"/>
              <w:rPr>
                <w:color w:val="000000" w:themeColor="text1"/>
              </w:rPr>
            </w:pPr>
          </w:p>
        </w:tc>
      </w:tr>
      <w:tr w:rsidR="00A34088" w:rsidRPr="007212EC" w14:paraId="4D52E7D2" w14:textId="77777777" w:rsidTr="001547AD">
        <w:trPr>
          <w:gridAfter w:val="2"/>
          <w:wAfter w:w="6967" w:type="dxa"/>
          <w:trHeight w:val="205"/>
        </w:trPr>
        <w:tc>
          <w:tcPr>
            <w:tcW w:w="3655" w:type="dxa"/>
            <w:gridSpan w:val="3"/>
          </w:tcPr>
          <w:p w14:paraId="0514AA98" w14:textId="77777777" w:rsidR="00A34088" w:rsidRPr="007212EC" w:rsidRDefault="00A34088" w:rsidP="005F4830">
            <w:pPr>
              <w:pStyle w:val="PhotoCaption"/>
              <w:rPr>
                <w:color w:val="000000" w:themeColor="text1"/>
              </w:rPr>
            </w:pPr>
          </w:p>
        </w:tc>
        <w:tc>
          <w:tcPr>
            <w:tcW w:w="268" w:type="dxa"/>
            <w:vAlign w:val="center"/>
          </w:tcPr>
          <w:p w14:paraId="04E12B9D" w14:textId="77777777" w:rsidR="00A34088" w:rsidRPr="007212EC" w:rsidRDefault="00A34088">
            <w:pPr>
              <w:jc w:val="center"/>
              <w:rPr>
                <w:color w:val="000000" w:themeColor="text1"/>
              </w:rPr>
            </w:pPr>
          </w:p>
        </w:tc>
      </w:tr>
      <w:tr w:rsidR="007978DB" w:rsidRPr="007212EC" w14:paraId="0E934A59" w14:textId="77777777" w:rsidTr="001547AD">
        <w:trPr>
          <w:gridAfter w:val="2"/>
          <w:wAfter w:w="6967" w:type="dxa"/>
          <w:trHeight w:val="205"/>
        </w:trPr>
        <w:tc>
          <w:tcPr>
            <w:tcW w:w="3655" w:type="dxa"/>
            <w:gridSpan w:val="3"/>
          </w:tcPr>
          <w:p w14:paraId="685695D1" w14:textId="77777777" w:rsidR="007978DB" w:rsidRPr="007212EC" w:rsidRDefault="007978DB" w:rsidP="005F4830">
            <w:pPr>
              <w:pStyle w:val="PhotoCaption"/>
              <w:rPr>
                <w:color w:val="000000" w:themeColor="text1"/>
              </w:rPr>
            </w:pPr>
          </w:p>
        </w:tc>
        <w:tc>
          <w:tcPr>
            <w:tcW w:w="268" w:type="dxa"/>
            <w:vAlign w:val="center"/>
          </w:tcPr>
          <w:p w14:paraId="5CBE60C5" w14:textId="77777777" w:rsidR="007978DB" w:rsidRPr="007212EC" w:rsidRDefault="007978DB">
            <w:pPr>
              <w:jc w:val="center"/>
              <w:rPr>
                <w:color w:val="000000" w:themeColor="text1"/>
              </w:rPr>
            </w:pPr>
          </w:p>
        </w:tc>
      </w:tr>
      <w:tr w:rsidR="00717B99" w:rsidRPr="007212EC" w14:paraId="6B57477C" w14:textId="77777777" w:rsidTr="00AF24EA">
        <w:trPr>
          <w:trHeight w:val="409"/>
        </w:trPr>
        <w:tc>
          <w:tcPr>
            <w:tcW w:w="3600" w:type="dxa"/>
            <w:gridSpan w:val="2"/>
            <w:tcBorders>
              <w:top w:val="nil"/>
              <w:left w:val="nil"/>
              <w:bottom w:val="nil"/>
              <w:right w:val="single" w:sz="4" w:space="0" w:color="auto"/>
            </w:tcBorders>
            <w:tcMar>
              <w:top w:w="144" w:type="dxa"/>
              <w:left w:w="216" w:type="dxa"/>
              <w:bottom w:w="0" w:type="dxa"/>
              <w:right w:w="216" w:type="dxa"/>
            </w:tcMar>
            <w:vAlign w:val="center"/>
          </w:tcPr>
          <w:p w14:paraId="5C798EA2" w14:textId="5CF49705" w:rsidR="00717B99" w:rsidRPr="007212EC" w:rsidRDefault="00717B99" w:rsidP="00EA6DE7">
            <w:pPr>
              <w:pStyle w:val="TOCHeadline"/>
            </w:pPr>
            <w:r>
              <w:lastRenderedPageBreak/>
              <w:t>Student Spotlight</w:t>
            </w:r>
          </w:p>
        </w:tc>
        <w:tc>
          <w:tcPr>
            <w:tcW w:w="7290" w:type="dxa"/>
            <w:gridSpan w:val="4"/>
            <w:tcBorders>
              <w:top w:val="nil"/>
              <w:left w:val="single" w:sz="4" w:space="0" w:color="auto"/>
              <w:bottom w:val="nil"/>
              <w:right w:val="single" w:sz="4" w:space="0" w:color="auto"/>
            </w:tcBorders>
            <w:tcMar>
              <w:top w:w="144" w:type="dxa"/>
              <w:left w:w="216" w:type="dxa"/>
              <w:bottom w:w="0" w:type="dxa"/>
              <w:right w:w="216" w:type="dxa"/>
            </w:tcMar>
            <w:vAlign w:val="center"/>
          </w:tcPr>
          <w:p w14:paraId="2FC4B44C" w14:textId="77777777" w:rsidR="00717B99" w:rsidRDefault="00717B99" w:rsidP="006A5233">
            <w:pPr>
              <w:pStyle w:val="TOCHeadline"/>
            </w:pPr>
            <w:r>
              <w:t>Teacher Spotlight</w:t>
            </w:r>
          </w:p>
          <w:sdt>
            <w:sdtPr>
              <w:id w:val="-961881708"/>
              <w:placeholder>
                <w:docPart w:val="8CE53AE6EF9C4FD2B335DA213BA79FF4"/>
              </w:placeholder>
              <w15:appearance w15:val="hidden"/>
            </w:sdtPr>
            <w:sdtContent>
              <w:sdt>
                <w:sdtPr>
                  <w:rPr>
                    <w:bCs/>
                  </w:rPr>
                  <w:id w:val="-2127066884"/>
                  <w:placeholder>
                    <w:docPart w:val="1EEA58FBB5A448F0AA768276D58EFEFB"/>
                  </w:placeholder>
                  <w15:appearance w15:val="hidden"/>
                </w:sdtPr>
                <w:sdtEndPr>
                  <w:rPr>
                    <w:bCs w:val="0"/>
                  </w:rPr>
                </w:sdtEndPr>
                <w:sdtContent>
                  <w:p w14:paraId="242CF247" w14:textId="0EF5AA6D" w:rsidR="00717B99" w:rsidRPr="007212EC" w:rsidRDefault="00717B99" w:rsidP="00284C66">
                    <w:pPr>
                      <w:pStyle w:val="SmallArticleSubtitle"/>
                      <w:jc w:val="center"/>
                      <w:rPr>
                        <w:rFonts w:ascii="Georgia Pro" w:hAnsi="Georgia Pro"/>
                        <w:b/>
                        <w:bCs/>
                        <w:color w:val="000000" w:themeColor="text1"/>
                        <w:sz w:val="28"/>
                        <w:szCs w:val="28"/>
                      </w:rPr>
                    </w:pPr>
                    <w:r>
                      <w:t>Layla Lamb</w:t>
                    </w:r>
                  </w:p>
                </w:sdtContent>
              </w:sdt>
            </w:sdtContent>
          </w:sdt>
        </w:tc>
      </w:tr>
      <w:tr w:rsidR="00717B99" w:rsidRPr="007212EC" w14:paraId="355F988C" w14:textId="77777777" w:rsidTr="00147C55">
        <w:trPr>
          <w:trHeight w:val="409"/>
        </w:trPr>
        <w:tc>
          <w:tcPr>
            <w:tcW w:w="3600" w:type="dxa"/>
            <w:gridSpan w:val="2"/>
            <w:tcBorders>
              <w:top w:val="nil"/>
              <w:left w:val="nil"/>
              <w:bottom w:val="nil"/>
              <w:right w:val="single" w:sz="4" w:space="0" w:color="auto"/>
            </w:tcBorders>
            <w:tcMar>
              <w:top w:w="0" w:type="dxa"/>
              <w:left w:w="216" w:type="dxa"/>
              <w:bottom w:w="0" w:type="dxa"/>
              <w:right w:w="216" w:type="dxa"/>
            </w:tcMar>
            <w:vAlign w:val="center"/>
          </w:tcPr>
          <w:p w14:paraId="0E5E5B02" w14:textId="595324E4" w:rsidR="00717B99" w:rsidRPr="00B93C89" w:rsidRDefault="00000000" w:rsidP="00284C66">
            <w:pPr>
              <w:pStyle w:val="SmallAuthorName"/>
              <w:jc w:val="center"/>
            </w:pPr>
            <w:sdt>
              <w:sdtPr>
                <w:id w:val="-1536578591"/>
                <w:placeholder>
                  <w:docPart w:val="E1B0BE5CF2284B268154E110D29366CE"/>
                </w:placeholder>
                <w15:appearance w15:val="hidden"/>
              </w:sdtPr>
              <w:sdtContent>
                <w:r w:rsidR="00717B99">
                  <w:t xml:space="preserve">IF YOU WOULD LIKE TO SHOUT OUT, PLEASE SUBMIT TO Ms. Crawford </w:t>
                </w:r>
              </w:sdtContent>
            </w:sdt>
          </w:p>
        </w:tc>
        <w:tc>
          <w:tcPr>
            <w:tcW w:w="7290" w:type="dxa"/>
            <w:gridSpan w:val="4"/>
            <w:tcBorders>
              <w:top w:val="nil"/>
              <w:left w:val="single" w:sz="4" w:space="0" w:color="auto"/>
              <w:bottom w:val="nil"/>
              <w:right w:val="single" w:sz="4" w:space="0" w:color="auto"/>
            </w:tcBorders>
            <w:tcMar>
              <w:top w:w="0" w:type="dxa"/>
              <w:left w:w="216" w:type="dxa"/>
              <w:bottom w:w="0" w:type="dxa"/>
              <w:right w:w="216" w:type="dxa"/>
            </w:tcMar>
            <w:vAlign w:val="center"/>
          </w:tcPr>
          <w:sdt>
            <w:sdtPr>
              <w:id w:val="106323424"/>
              <w:placeholder>
                <w:docPart w:val="BC77AEAA65984E58BBEA6348DED7A42D"/>
              </w:placeholder>
              <w15:appearance w15:val="hidden"/>
            </w:sdtPr>
            <w:sdtContent>
              <w:p w14:paraId="4D4CCB97" w14:textId="77777777" w:rsidR="00A85D50" w:rsidRDefault="00717B99" w:rsidP="00284C66">
                <w:pPr>
                  <w:pStyle w:val="SmallAuthorName"/>
                  <w:jc w:val="center"/>
                  <w:rPr>
                    <w:rFonts w:ascii="Times New Roman" w:eastAsia="Times New Roman" w:hAnsi="Times New Roman" w:cs="Times New Roman"/>
                    <w:color w:val="000000" w:themeColor="text1"/>
                  </w:rPr>
                </w:pPr>
                <w:r w:rsidRPr="00717B99">
                  <w:rPr>
                    <w:rFonts w:ascii="Times New Roman" w:eastAsia="Times New Roman" w:hAnsi="Times New Roman" w:cs="Times New Roman"/>
                    <w:color w:val="000000" w:themeColor="text1"/>
                    <w:sz w:val="22"/>
                    <w:szCs w:val="20"/>
                  </w:rPr>
                  <w:t>With seven years of experience in education. Four years dedicated to classroom teaching and three years serving as a school principal. Mr. Vandalen is passionate about fostering a vibrant learning environment. Mr. Vandalen is currently teaching US History, World History and AP US History, He strives to make history engaging and meaningful for his students. His primary goal this year at Josey is to help build a culture of learning and excitement, inspiring students to see education as a powerful tool for change. Mr. Vandalen committed to creating a positive and dynamic classroom where curiosity thrives, and students feel motivated to achieve their best. He is our teacher highlight because he can make history more engaging with history beyond the classroom, fostering a lifelong interest in learning</w:t>
                </w:r>
                <w:r w:rsidRPr="79D8AA7A">
                  <w:rPr>
                    <w:rFonts w:ascii="Times New Roman" w:eastAsia="Times New Roman" w:hAnsi="Times New Roman" w:cs="Times New Roman"/>
                    <w:color w:val="000000" w:themeColor="text1"/>
                  </w:rPr>
                  <w:t>.</w:t>
                </w:r>
              </w:p>
              <w:p w14:paraId="548F7504" w14:textId="77777777" w:rsidR="00462D71" w:rsidRDefault="00462D71" w:rsidP="00284C66">
                <w:pPr>
                  <w:pStyle w:val="SmallAuthorName"/>
                  <w:jc w:val="center"/>
                  <w:rPr>
                    <w:rFonts w:ascii="Times New Roman" w:eastAsia="Times New Roman" w:hAnsi="Times New Roman" w:cs="Times New Roman"/>
                    <w:color w:val="000000" w:themeColor="text1"/>
                  </w:rPr>
                </w:pPr>
              </w:p>
              <w:p w14:paraId="45E74F19" w14:textId="7A97F96E" w:rsidR="00717B99" w:rsidRPr="004831AD" w:rsidRDefault="00A85D50" w:rsidP="00EA6DE7">
                <w:pPr>
                  <w:pStyle w:val="SmallAuthorName"/>
                  <w:jc w:val="center"/>
                  <w:rPr>
                    <w:rFonts w:asciiTheme="majorHAnsi" w:hAnsiTheme="majorHAnsi"/>
                  </w:rPr>
                </w:pPr>
                <w:r w:rsidRPr="00A85D50">
                  <w:rPr>
                    <w:rFonts w:asciiTheme="majorHAnsi" w:hAnsiTheme="majorHAnsi"/>
                    <w:noProof/>
                  </w:rPr>
                  <w:drawing>
                    <wp:inline distT="0" distB="0" distL="0" distR="0" wp14:anchorId="26E013AE" wp14:editId="39A46728">
                      <wp:extent cx="1997242" cy="1498077"/>
                      <wp:effectExtent l="0" t="0" r="3175" b="6985"/>
                      <wp:docPr id="6927352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9181" cy="1499532"/>
                              </a:xfrm>
                              <a:prstGeom prst="rect">
                                <a:avLst/>
                              </a:prstGeom>
                              <a:noFill/>
                              <a:ln>
                                <a:noFill/>
                              </a:ln>
                            </pic:spPr>
                          </pic:pic>
                        </a:graphicData>
                      </a:graphic>
                    </wp:inline>
                  </w:drawing>
                </w:r>
                <w:r w:rsidR="00EA6DE7" w:rsidRPr="00EA6DE7">
                  <w:rPr>
                    <w:rFonts w:ascii="Times New Roman" w:eastAsia="Times New Roman" w:hAnsi="Times New Roman" w:cs="Times New Roman"/>
                    <w:szCs w:val="24"/>
                  </w:rPr>
                  <w:t xml:space="preserve"> </w:t>
                </w:r>
                <w:r w:rsidR="00EA6DE7" w:rsidRPr="00EA6DE7">
                  <w:rPr>
                    <w:rFonts w:asciiTheme="majorHAnsi" w:hAnsiTheme="majorHAnsi"/>
                    <w:noProof/>
                  </w:rPr>
                  <w:drawing>
                    <wp:inline distT="0" distB="0" distL="0" distR="0" wp14:anchorId="511D8B99" wp14:editId="53DA4586">
                      <wp:extent cx="2029326" cy="1522142"/>
                      <wp:effectExtent l="0" t="0" r="9525" b="1905"/>
                      <wp:docPr id="11662162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7080" cy="1527958"/>
                              </a:xfrm>
                              <a:prstGeom prst="rect">
                                <a:avLst/>
                              </a:prstGeom>
                              <a:noFill/>
                              <a:ln>
                                <a:noFill/>
                              </a:ln>
                            </pic:spPr>
                          </pic:pic>
                        </a:graphicData>
                      </a:graphic>
                    </wp:inline>
                  </w:drawing>
                </w:r>
              </w:p>
            </w:sdtContent>
          </w:sdt>
          <w:p w14:paraId="337F4AA6" w14:textId="743A38F3" w:rsidR="00717B99" w:rsidRPr="007212EC" w:rsidRDefault="00000000" w:rsidP="79D8AA7A">
            <w:pPr>
              <w:jc w:val="center"/>
            </w:pPr>
            <w:sdt>
              <w:sdtPr>
                <w:id w:val="450517570"/>
                <w:placeholder>
                  <w:docPart w:val="652CBF884D0844128A3C46EFDB9EC3B1"/>
                </w:placeholder>
                <w:showingPlcHdr/>
                <w15:appearance w15:val="hidden"/>
              </w:sdtPr>
              <w:sdtContent>
                <w:r w:rsidR="00462D71" w:rsidRPr="00B93C89">
                  <w:t>Mirjam Nilsson</w:t>
                </w:r>
              </w:sdtContent>
            </w:sdt>
          </w:p>
        </w:tc>
      </w:tr>
      <w:tr w:rsidR="00D33148" w:rsidRPr="007212EC" w14:paraId="0B8773A3" w14:textId="77777777" w:rsidTr="00147C55">
        <w:trPr>
          <w:trHeight w:val="409"/>
        </w:trPr>
        <w:tc>
          <w:tcPr>
            <w:tcW w:w="3600" w:type="dxa"/>
            <w:gridSpan w:val="2"/>
            <w:tcBorders>
              <w:top w:val="nil"/>
              <w:left w:val="nil"/>
              <w:bottom w:val="nil"/>
              <w:right w:val="single" w:sz="4" w:space="0" w:color="auto"/>
            </w:tcBorders>
            <w:tcMar>
              <w:top w:w="0" w:type="dxa"/>
              <w:left w:w="216" w:type="dxa"/>
              <w:bottom w:w="0" w:type="dxa"/>
              <w:right w:w="216" w:type="dxa"/>
            </w:tcMar>
            <w:vAlign w:val="center"/>
          </w:tcPr>
          <w:p w14:paraId="3E4474E9" w14:textId="5EB74464" w:rsidR="00D33148" w:rsidRPr="002B1462" w:rsidRDefault="002B1462" w:rsidP="002B1462">
            <w:pPr>
              <w:pStyle w:val="LargeArticleTitle"/>
              <w:rPr>
                <w:sz w:val="40"/>
                <w:szCs w:val="16"/>
              </w:rPr>
            </w:pPr>
            <w:r w:rsidRPr="002B1462">
              <w:rPr>
                <w:sz w:val="32"/>
                <w:szCs w:val="12"/>
              </w:rPr>
              <w:t>Senior Spotlight</w:t>
            </w:r>
          </w:p>
        </w:tc>
        <w:tc>
          <w:tcPr>
            <w:tcW w:w="7290" w:type="dxa"/>
            <w:gridSpan w:val="4"/>
            <w:tcBorders>
              <w:top w:val="nil"/>
              <w:left w:val="single" w:sz="4" w:space="0" w:color="auto"/>
              <w:bottom w:val="nil"/>
              <w:right w:val="single" w:sz="4" w:space="0" w:color="auto"/>
            </w:tcBorders>
            <w:tcMar>
              <w:top w:w="0" w:type="dxa"/>
              <w:left w:w="216" w:type="dxa"/>
              <w:bottom w:w="0" w:type="dxa"/>
              <w:right w:w="216" w:type="dxa"/>
            </w:tcMar>
            <w:vAlign w:val="center"/>
          </w:tcPr>
          <w:p w14:paraId="41298E4E" w14:textId="77777777" w:rsidR="00D33148" w:rsidRDefault="004D6306" w:rsidP="004D6306">
            <w:pPr>
              <w:pStyle w:val="LargeArticleTitle"/>
              <w:jc w:val="center"/>
              <w:rPr>
                <w:sz w:val="48"/>
                <w:szCs w:val="20"/>
              </w:rPr>
            </w:pPr>
            <w:proofErr w:type="spellStart"/>
            <w:r w:rsidRPr="004D6306">
              <w:rPr>
                <w:sz w:val="48"/>
                <w:szCs w:val="20"/>
              </w:rPr>
              <w:t>Beanstack</w:t>
            </w:r>
            <w:proofErr w:type="spellEnd"/>
            <w:r w:rsidRPr="004D6306">
              <w:rPr>
                <w:sz w:val="48"/>
                <w:szCs w:val="20"/>
              </w:rPr>
              <w:t xml:space="preserve"> </w:t>
            </w:r>
            <w:r>
              <w:rPr>
                <w:sz w:val="48"/>
                <w:szCs w:val="20"/>
              </w:rPr>
              <w:t>C</w:t>
            </w:r>
            <w:r w:rsidRPr="004D6306">
              <w:rPr>
                <w:sz w:val="48"/>
                <w:szCs w:val="20"/>
              </w:rPr>
              <w:t>hallenge</w:t>
            </w:r>
          </w:p>
          <w:p w14:paraId="6345E5A2" w14:textId="6B988E18" w:rsidR="002C4924" w:rsidRPr="002C4924" w:rsidRDefault="009F03B2" w:rsidP="00462D71">
            <w:pPr>
              <w:pStyle w:val="BodyCopy"/>
              <w:spacing w:before="0" w:beforeAutospacing="0"/>
              <w:jc w:val="center"/>
            </w:pPr>
            <w:r>
              <w:t>Mrs. Hall</w:t>
            </w:r>
          </w:p>
        </w:tc>
      </w:tr>
      <w:tr w:rsidR="002B1462" w:rsidRPr="007212EC" w14:paraId="2F7F7781" w14:textId="77777777" w:rsidTr="00147C55">
        <w:trPr>
          <w:trHeight w:val="409"/>
        </w:trPr>
        <w:tc>
          <w:tcPr>
            <w:tcW w:w="3600" w:type="dxa"/>
            <w:gridSpan w:val="2"/>
            <w:tcBorders>
              <w:top w:val="nil"/>
              <w:left w:val="nil"/>
              <w:bottom w:val="nil"/>
              <w:right w:val="single" w:sz="4" w:space="0" w:color="auto"/>
            </w:tcBorders>
            <w:tcMar>
              <w:top w:w="0" w:type="dxa"/>
              <w:left w:w="216" w:type="dxa"/>
              <w:bottom w:w="0" w:type="dxa"/>
              <w:right w:w="216" w:type="dxa"/>
            </w:tcMar>
            <w:vAlign w:val="center"/>
          </w:tcPr>
          <w:p w14:paraId="0C3651A7" w14:textId="55403AAE" w:rsidR="002B1462" w:rsidRDefault="002B1462" w:rsidP="00284C66">
            <w:pPr>
              <w:pStyle w:val="SmallAuthorName"/>
              <w:jc w:val="center"/>
            </w:pPr>
            <w:sdt>
              <w:sdtPr>
                <w:id w:val="2072374949"/>
                <w:placeholder>
                  <w:docPart w:val="CC9A5F53DA9D4BF6A9B16E065035EE3F"/>
                </w:placeholder>
                <w15:appearance w15:val="hidden"/>
              </w:sdtPr>
              <w:sdtContent>
                <w:r>
                  <w:t xml:space="preserve">IF YOU WOULD LIKE TO SHOUT OUT, PLEASE SUBMIT TO Ms. Crawford </w:t>
                </w:r>
              </w:sdtContent>
            </w:sdt>
          </w:p>
        </w:tc>
        <w:tc>
          <w:tcPr>
            <w:tcW w:w="7290" w:type="dxa"/>
            <w:gridSpan w:val="4"/>
            <w:tcBorders>
              <w:top w:val="nil"/>
              <w:left w:val="single" w:sz="4" w:space="0" w:color="auto"/>
              <w:bottom w:val="nil"/>
              <w:right w:val="single" w:sz="4" w:space="0" w:color="auto"/>
            </w:tcBorders>
            <w:tcMar>
              <w:top w:w="0" w:type="dxa"/>
              <w:left w:w="216" w:type="dxa"/>
              <w:bottom w:w="0" w:type="dxa"/>
              <w:right w:w="216" w:type="dxa"/>
            </w:tcMar>
            <w:vAlign w:val="center"/>
          </w:tcPr>
          <w:p w14:paraId="2E3261F8" w14:textId="77777777" w:rsidR="0021486B" w:rsidRDefault="0021486B" w:rsidP="0021486B">
            <w:pPr>
              <w:pStyle w:val="SmallAuthorName"/>
              <w:jc w:val="center"/>
              <w:rPr>
                <w:rFonts w:ascii="Times New Roman" w:eastAsia="Times New Roman" w:hAnsi="Times New Roman" w:cs="Times New Roman"/>
                <w:b/>
                <w:color w:val="000000" w:themeColor="text1"/>
                <w:sz w:val="22"/>
                <w:szCs w:val="20"/>
              </w:rPr>
            </w:pPr>
          </w:p>
          <w:p w14:paraId="5CCFE5E8" w14:textId="77777777" w:rsidR="002C4924" w:rsidRDefault="002C4924" w:rsidP="0021486B">
            <w:pPr>
              <w:pStyle w:val="SmallAuthorName"/>
              <w:jc w:val="center"/>
              <w:rPr>
                <w:rFonts w:ascii="Times New Roman" w:eastAsia="Times New Roman" w:hAnsi="Times New Roman" w:cs="Times New Roman"/>
                <w:b/>
                <w:noProof/>
                <w:color w:val="000000" w:themeColor="text1"/>
                <w:sz w:val="22"/>
                <w:szCs w:val="20"/>
              </w:rPr>
            </w:pPr>
          </w:p>
          <w:p w14:paraId="3F1E40D1" w14:textId="66296335" w:rsidR="0021486B" w:rsidRDefault="003414FE" w:rsidP="0021486B">
            <w:pPr>
              <w:pStyle w:val="SmallAuthorName"/>
              <w:jc w:val="center"/>
              <w:rPr>
                <w:rFonts w:ascii="Times New Roman" w:eastAsia="Times New Roman" w:hAnsi="Times New Roman" w:cs="Times New Roman"/>
                <w:b/>
                <w:color w:val="000000" w:themeColor="text1"/>
                <w:sz w:val="22"/>
                <w:szCs w:val="20"/>
              </w:rPr>
            </w:pPr>
            <w:r>
              <w:rPr>
                <w:rFonts w:ascii="Times New Roman" w:eastAsia="Times New Roman" w:hAnsi="Times New Roman" w:cs="Times New Roman"/>
                <w:b/>
                <w:noProof/>
                <w:color w:val="000000" w:themeColor="text1"/>
                <w:sz w:val="22"/>
                <w:szCs w:val="20"/>
              </w:rPr>
              <w:drawing>
                <wp:inline distT="0" distB="0" distL="0" distR="0" wp14:anchorId="67E6CB40" wp14:editId="726E1361">
                  <wp:extent cx="3056039" cy="2136244"/>
                  <wp:effectExtent l="2540" t="0" r="0" b="0"/>
                  <wp:docPr id="1500415034" name="Picture 2" descr="A person holding a certific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15034" name="Picture 2" descr="A person holding a certificate&#10;&#10;AI-generated content may be incorrect."/>
                          <pic:cNvPicPr/>
                        </pic:nvPicPr>
                        <pic:blipFill rotWithShape="1">
                          <a:blip r:embed="rId15" cstate="print">
                            <a:extLst>
                              <a:ext uri="{28A0092B-C50C-407E-A947-70E740481C1C}">
                                <a14:useLocalDpi xmlns:a14="http://schemas.microsoft.com/office/drawing/2010/main" val="0"/>
                              </a:ext>
                            </a:extLst>
                          </a:blip>
                          <a:srcRect l="19270" t="12138" b="12618"/>
                          <a:stretch/>
                        </pic:blipFill>
                        <pic:spPr bwMode="auto">
                          <a:xfrm rot="5400000">
                            <a:off x="0" y="0"/>
                            <a:ext cx="3097617" cy="2165308"/>
                          </a:xfrm>
                          <a:prstGeom prst="rect">
                            <a:avLst/>
                          </a:prstGeom>
                          <a:ln>
                            <a:noFill/>
                          </a:ln>
                          <a:extLst>
                            <a:ext uri="{53640926-AAD7-44D8-BBD7-CCE9431645EC}">
                              <a14:shadowObscured xmlns:a14="http://schemas.microsoft.com/office/drawing/2010/main"/>
                            </a:ext>
                          </a:extLst>
                        </pic:spPr>
                      </pic:pic>
                    </a:graphicData>
                  </a:graphic>
                </wp:inline>
              </w:drawing>
            </w:r>
          </w:p>
          <w:p w14:paraId="4663BC7A" w14:textId="77777777" w:rsidR="002C4924" w:rsidRDefault="002C4924" w:rsidP="0021486B">
            <w:pPr>
              <w:pStyle w:val="SmallAuthorName"/>
              <w:jc w:val="center"/>
              <w:rPr>
                <w:rFonts w:ascii="Times New Roman" w:eastAsia="Times New Roman" w:hAnsi="Times New Roman" w:cs="Times New Roman"/>
                <w:b/>
                <w:color w:val="000000" w:themeColor="text1"/>
                <w:sz w:val="22"/>
                <w:szCs w:val="20"/>
              </w:rPr>
            </w:pPr>
          </w:p>
          <w:p w14:paraId="7E8334FD" w14:textId="23426D31" w:rsidR="0021486B" w:rsidRPr="0021486B" w:rsidRDefault="0021486B" w:rsidP="0021486B">
            <w:pPr>
              <w:pStyle w:val="SmallAuthorName"/>
              <w:jc w:val="center"/>
              <w:rPr>
                <w:rFonts w:ascii="Times New Roman" w:eastAsia="Times New Roman" w:hAnsi="Times New Roman" w:cs="Times New Roman"/>
                <w:b/>
                <w:color w:val="000000" w:themeColor="text1"/>
                <w:sz w:val="22"/>
                <w:szCs w:val="20"/>
              </w:rPr>
            </w:pPr>
            <w:r w:rsidRPr="0021486B">
              <w:rPr>
                <w:rFonts w:ascii="Times New Roman" w:eastAsia="Times New Roman" w:hAnsi="Times New Roman" w:cs="Times New Roman"/>
                <w:b/>
                <w:color w:val="000000" w:themeColor="text1"/>
                <w:sz w:val="22"/>
                <w:szCs w:val="20"/>
              </w:rPr>
              <w:t>Congratulations</w:t>
            </w:r>
          </w:p>
          <w:p w14:paraId="0A94D862" w14:textId="77777777" w:rsidR="0021486B" w:rsidRPr="0021486B" w:rsidRDefault="0021486B" w:rsidP="0021486B">
            <w:pPr>
              <w:pStyle w:val="SmallAuthorName"/>
              <w:jc w:val="center"/>
              <w:rPr>
                <w:rFonts w:ascii="Times New Roman" w:eastAsia="Times New Roman" w:hAnsi="Times New Roman" w:cs="Times New Roman"/>
                <w:color w:val="000000" w:themeColor="text1"/>
                <w:sz w:val="22"/>
                <w:szCs w:val="20"/>
              </w:rPr>
            </w:pPr>
            <w:r w:rsidRPr="0021486B">
              <w:rPr>
                <w:rFonts w:ascii="Times New Roman" w:eastAsia="Times New Roman" w:hAnsi="Times New Roman" w:cs="Times New Roman"/>
                <w:b/>
                <w:color w:val="000000" w:themeColor="text1"/>
                <w:sz w:val="22"/>
                <w:szCs w:val="20"/>
              </w:rPr>
              <w:t> to Dinah Williams!</w:t>
            </w:r>
            <w:r w:rsidRPr="0021486B">
              <w:rPr>
                <w:rFonts w:ascii="Times New Roman" w:eastAsia="Times New Roman" w:hAnsi="Times New Roman" w:cs="Times New Roman"/>
                <w:color w:val="000000" w:themeColor="text1"/>
                <w:sz w:val="22"/>
                <w:szCs w:val="20"/>
              </w:rPr>
              <w:br/>
              <w:t>This summer, Dinah dove into reading through our </w:t>
            </w:r>
            <w:r w:rsidRPr="0021486B">
              <w:rPr>
                <w:rFonts w:ascii="Times New Roman" w:eastAsia="Times New Roman" w:hAnsi="Times New Roman" w:cs="Times New Roman"/>
                <w:i/>
                <w:iCs/>
                <w:color w:val="000000" w:themeColor="text1"/>
                <w:sz w:val="22"/>
                <w:szCs w:val="20"/>
              </w:rPr>
              <w:t xml:space="preserve">Summer Reading “Splash into Stories” </w:t>
            </w:r>
            <w:proofErr w:type="spellStart"/>
            <w:r w:rsidRPr="0021486B">
              <w:rPr>
                <w:rFonts w:ascii="Times New Roman" w:eastAsia="Times New Roman" w:hAnsi="Times New Roman" w:cs="Times New Roman"/>
                <w:i/>
                <w:iCs/>
                <w:color w:val="000000" w:themeColor="text1"/>
                <w:sz w:val="22"/>
                <w:szCs w:val="20"/>
              </w:rPr>
              <w:t>Beanstack</w:t>
            </w:r>
            <w:proofErr w:type="spellEnd"/>
            <w:r w:rsidRPr="0021486B">
              <w:rPr>
                <w:rFonts w:ascii="Times New Roman" w:eastAsia="Times New Roman" w:hAnsi="Times New Roman" w:cs="Times New Roman"/>
                <w:i/>
                <w:iCs/>
                <w:color w:val="000000" w:themeColor="text1"/>
                <w:sz w:val="22"/>
                <w:szCs w:val="20"/>
              </w:rPr>
              <w:t xml:space="preserve"> Challenge</w:t>
            </w:r>
            <w:r w:rsidRPr="0021486B">
              <w:rPr>
                <w:rFonts w:ascii="Times New Roman" w:eastAsia="Times New Roman" w:hAnsi="Times New Roman" w:cs="Times New Roman"/>
                <w:color w:val="000000" w:themeColor="text1"/>
                <w:sz w:val="22"/>
                <w:szCs w:val="20"/>
              </w:rPr>
              <w:t>. She went above and beyond by completing the challenge and logging over </w:t>
            </w:r>
            <w:r w:rsidRPr="0021486B">
              <w:rPr>
                <w:rFonts w:ascii="Times New Roman" w:eastAsia="Times New Roman" w:hAnsi="Times New Roman" w:cs="Times New Roman"/>
                <w:b/>
                <w:color w:val="000000" w:themeColor="text1"/>
                <w:sz w:val="22"/>
                <w:szCs w:val="20"/>
              </w:rPr>
              <w:t>600 minutes of reading</w:t>
            </w:r>
            <w:r w:rsidRPr="0021486B">
              <w:rPr>
                <w:rFonts w:ascii="Times New Roman" w:eastAsia="Times New Roman" w:hAnsi="Times New Roman" w:cs="Times New Roman"/>
                <w:color w:val="000000" w:themeColor="text1"/>
                <w:sz w:val="22"/>
                <w:szCs w:val="20"/>
              </w:rPr>
              <w:t>! Way to go, Dinah—your dedication to reading sets a wonderful example for us all.</w:t>
            </w:r>
          </w:p>
          <w:p w14:paraId="0B3DCE7E" w14:textId="77777777" w:rsidR="0021486B" w:rsidRPr="0021486B" w:rsidRDefault="0021486B" w:rsidP="0021486B">
            <w:pPr>
              <w:pStyle w:val="SmallAuthorName"/>
              <w:jc w:val="center"/>
              <w:rPr>
                <w:rFonts w:ascii="Times New Roman" w:eastAsia="Times New Roman" w:hAnsi="Times New Roman" w:cs="Times New Roman"/>
                <w:color w:val="000000" w:themeColor="text1"/>
                <w:sz w:val="22"/>
                <w:szCs w:val="20"/>
              </w:rPr>
            </w:pPr>
            <w:r w:rsidRPr="0021486B">
              <w:rPr>
                <w:rFonts w:ascii="Times New Roman" w:eastAsia="Times New Roman" w:hAnsi="Times New Roman" w:cs="Times New Roman"/>
                <w:color w:val="000000" w:themeColor="text1"/>
                <w:sz w:val="22"/>
                <w:szCs w:val="20"/>
              </w:rPr>
              <w:t>Remember, </w:t>
            </w:r>
            <w:r w:rsidRPr="0021486B">
              <w:rPr>
                <w:rFonts w:ascii="Times New Roman" w:eastAsia="Times New Roman" w:hAnsi="Times New Roman" w:cs="Times New Roman"/>
                <w:i/>
                <w:iCs/>
                <w:color w:val="000000" w:themeColor="text1"/>
                <w:sz w:val="22"/>
                <w:szCs w:val="20"/>
              </w:rPr>
              <w:t>any reading counts</w:t>
            </w:r>
            <w:r w:rsidRPr="0021486B">
              <w:rPr>
                <w:rFonts w:ascii="Times New Roman" w:eastAsia="Times New Roman" w:hAnsi="Times New Roman" w:cs="Times New Roman"/>
                <w:color w:val="000000" w:themeColor="text1"/>
                <w:sz w:val="22"/>
                <w:szCs w:val="20"/>
              </w:rPr>
              <w:t xml:space="preserve"> toward </w:t>
            </w:r>
            <w:proofErr w:type="spellStart"/>
            <w:r w:rsidRPr="0021486B">
              <w:rPr>
                <w:rFonts w:ascii="Times New Roman" w:eastAsia="Times New Roman" w:hAnsi="Times New Roman" w:cs="Times New Roman"/>
                <w:color w:val="000000" w:themeColor="text1"/>
                <w:sz w:val="22"/>
                <w:szCs w:val="20"/>
              </w:rPr>
              <w:t>Beanstack</w:t>
            </w:r>
            <w:proofErr w:type="spellEnd"/>
            <w:r w:rsidRPr="0021486B">
              <w:rPr>
                <w:rFonts w:ascii="Times New Roman" w:eastAsia="Times New Roman" w:hAnsi="Times New Roman" w:cs="Times New Roman"/>
                <w:color w:val="000000" w:themeColor="text1"/>
                <w:sz w:val="22"/>
                <w:szCs w:val="20"/>
              </w:rPr>
              <w:t>—books, magazines, or even comics. Log your minutes to earn </w:t>
            </w:r>
            <w:r w:rsidRPr="0021486B">
              <w:rPr>
                <w:rFonts w:ascii="Times New Roman" w:eastAsia="Times New Roman" w:hAnsi="Times New Roman" w:cs="Times New Roman"/>
                <w:b/>
                <w:color w:val="000000" w:themeColor="text1"/>
                <w:sz w:val="22"/>
                <w:szCs w:val="20"/>
              </w:rPr>
              <w:t>badges and prizes</w:t>
            </w:r>
            <w:r w:rsidRPr="0021486B">
              <w:rPr>
                <w:rFonts w:ascii="Times New Roman" w:eastAsia="Times New Roman" w:hAnsi="Times New Roman" w:cs="Times New Roman"/>
                <w:color w:val="000000" w:themeColor="text1"/>
                <w:sz w:val="22"/>
                <w:szCs w:val="20"/>
              </w:rPr>
              <w:t> as you grow your love for reading!</w:t>
            </w:r>
          </w:p>
          <w:p w14:paraId="5D2775AA" w14:textId="77777777" w:rsidR="0021486B" w:rsidRPr="0021486B" w:rsidRDefault="0021486B" w:rsidP="0021486B">
            <w:pPr>
              <w:pStyle w:val="SmallAuthorName"/>
              <w:jc w:val="center"/>
              <w:rPr>
                <w:rFonts w:ascii="Times New Roman" w:eastAsia="Times New Roman" w:hAnsi="Times New Roman" w:cs="Times New Roman"/>
                <w:color w:val="000000" w:themeColor="text1"/>
                <w:sz w:val="22"/>
                <w:szCs w:val="20"/>
              </w:rPr>
            </w:pPr>
          </w:p>
          <w:p w14:paraId="1AE71E3B" w14:textId="77777777" w:rsidR="002B1462" w:rsidRPr="00717B99" w:rsidRDefault="002B1462" w:rsidP="00284C66">
            <w:pPr>
              <w:pStyle w:val="SmallAuthorName"/>
              <w:jc w:val="center"/>
              <w:rPr>
                <w:rFonts w:ascii="Times New Roman" w:eastAsia="Times New Roman" w:hAnsi="Times New Roman" w:cs="Times New Roman"/>
                <w:color w:val="000000" w:themeColor="text1"/>
                <w:sz w:val="22"/>
                <w:szCs w:val="20"/>
              </w:rPr>
            </w:pPr>
          </w:p>
        </w:tc>
      </w:tr>
    </w:tbl>
    <w:p w14:paraId="3F2C1FC1" w14:textId="77777777" w:rsidR="00CE1F2C" w:rsidRDefault="00CE1F2C">
      <w:pPr>
        <w:rPr>
          <w:color w:val="000000" w:themeColor="text1"/>
        </w:rPr>
        <w:sectPr w:rsidR="00CE1F2C" w:rsidSect="007978DB">
          <w:headerReference w:type="even" r:id="rId16"/>
          <w:headerReference w:type="default" r:id="rId17"/>
          <w:footerReference w:type="even" r:id="rId18"/>
          <w:footerReference w:type="default" r:id="rId19"/>
          <w:headerReference w:type="first" r:id="rId20"/>
          <w:footerReference w:type="first" r:id="rId21"/>
          <w:type w:val="continuous"/>
          <w:pgSz w:w="12240" w:h="20160" w:code="5"/>
          <w:pgMar w:top="720" w:right="720" w:bottom="720" w:left="720" w:header="0" w:footer="0" w:gutter="0"/>
          <w:cols w:space="720"/>
          <w:titlePg/>
          <w:docGrid w:linePitch="360"/>
        </w:sectPr>
      </w:pPr>
    </w:p>
    <w:tbl>
      <w:tblPr>
        <w:tblStyle w:val="TableGrid"/>
        <w:tblW w:w="5000" w:type="pct"/>
        <w:tblLook w:val="04A0" w:firstRow="1" w:lastRow="0" w:firstColumn="1" w:lastColumn="0" w:noHBand="0" w:noVBand="1"/>
      </w:tblPr>
      <w:tblGrid>
        <w:gridCol w:w="1276"/>
        <w:gridCol w:w="2682"/>
        <w:gridCol w:w="4558"/>
        <w:gridCol w:w="2284"/>
      </w:tblGrid>
      <w:tr w:rsidR="00E64D29" w:rsidRPr="007212EC" w14:paraId="4992F025" w14:textId="77777777" w:rsidTr="00A34088">
        <w:trPr>
          <w:trHeight w:val="864"/>
        </w:trPr>
        <w:tc>
          <w:tcPr>
            <w:tcW w:w="624" w:type="pct"/>
            <w:tcBorders>
              <w:top w:val="nil"/>
              <w:left w:val="nil"/>
              <w:bottom w:val="thickThinMediumGap" w:sz="24" w:space="0" w:color="auto"/>
              <w:right w:val="nil"/>
            </w:tcBorders>
            <w:vAlign w:val="center"/>
          </w:tcPr>
          <w:bookmarkStart w:id="2" w:name="_Hlk55931659"/>
          <w:p w14:paraId="1ACB0BCD" w14:textId="0DD0432B" w:rsidR="000B08D7" w:rsidRPr="007212EC" w:rsidRDefault="00000000" w:rsidP="00AF6DF5">
            <w:pPr>
              <w:pStyle w:val="MastheadCopy"/>
            </w:pPr>
            <w:sdt>
              <w:sdtPr>
                <w:id w:val="1188098485"/>
                <w:placeholder>
                  <w:docPart w:val="F164D9C8DE294695B53A11C63C643EA5"/>
                </w:placeholder>
                <w15:appearance w15:val="hidden"/>
              </w:sdtPr>
              <w:sdtContent>
                <w:r w:rsidR="0023286C" w:rsidRPr="0023286C">
                  <w:t>T</w:t>
                </w:r>
                <w:r w:rsidR="00DE7A9D">
                  <w:t>hur</w:t>
                </w:r>
                <w:r w:rsidR="0023286C" w:rsidRPr="0023286C">
                  <w:t xml:space="preserve">sday Sep </w:t>
                </w:r>
                <w:r w:rsidR="00DE7A9D">
                  <w:t>4</w:t>
                </w:r>
                <w:r w:rsidR="0023286C" w:rsidRPr="0023286C">
                  <w:t xml:space="preserve">, </w:t>
                </w:r>
                <w:r w:rsidR="0023286C">
                  <w:t>20</w:t>
                </w:r>
                <w:r w:rsidR="00DE7A9D">
                  <w:t>25</w:t>
                </w:r>
              </w:sdtContent>
            </w:sdt>
          </w:p>
        </w:tc>
        <w:tc>
          <w:tcPr>
            <w:tcW w:w="3347" w:type="pct"/>
            <w:gridSpan w:val="2"/>
            <w:tcBorders>
              <w:top w:val="nil"/>
              <w:left w:val="nil"/>
              <w:bottom w:val="thickThinMediumGap" w:sz="24" w:space="0" w:color="auto"/>
              <w:right w:val="nil"/>
            </w:tcBorders>
            <w:vAlign w:val="center"/>
          </w:tcPr>
          <w:p w14:paraId="7AD424A5" w14:textId="27B5956D" w:rsidR="00DE29AF" w:rsidRPr="00E64D29" w:rsidRDefault="00D53C6E" w:rsidP="0010319C">
            <w:pPr>
              <w:pStyle w:val="Header"/>
              <w:rPr>
                <w:sz w:val="52"/>
                <w:szCs w:val="20"/>
              </w:rPr>
            </w:pPr>
            <w:r w:rsidRPr="00E64D29">
              <w:rPr>
                <w:sz w:val="52"/>
                <w:szCs w:val="20"/>
              </w:rPr>
              <w:t>LIFESTYLE</w:t>
            </w:r>
            <w:r w:rsidR="00DE29AF" w:rsidRPr="00E64D29">
              <w:rPr>
                <w:sz w:val="52"/>
                <w:szCs w:val="20"/>
              </w:rPr>
              <w:t xml:space="preserve"> &amp; ENTERTAINMENT</w:t>
            </w:r>
          </w:p>
          <w:p w14:paraId="7A908565" w14:textId="70A85C1A" w:rsidR="000B08D7" w:rsidRPr="00CE1F2C" w:rsidRDefault="00DE7A9D" w:rsidP="0010319C">
            <w:pPr>
              <w:pStyle w:val="Header"/>
            </w:pPr>
            <w:r w:rsidRPr="00E64D29">
              <w:rPr>
                <w:sz w:val="52"/>
                <w:szCs w:val="20"/>
              </w:rPr>
              <w:t xml:space="preserve"> </w:t>
            </w:r>
            <w:sdt>
              <w:sdtPr>
                <w:rPr>
                  <w:sz w:val="52"/>
                  <w:szCs w:val="20"/>
                </w:rPr>
                <w:id w:val="1539932874"/>
                <w:placeholder>
                  <w:docPart w:val="C74A025409184BECB32EBEA066362F6C"/>
                </w:placeholder>
                <w:showingPlcHdr/>
                <w15:appearance w15:val="hidden"/>
              </w:sdtPr>
              <w:sdtContent>
                <w:r w:rsidR="00CE1F2C" w:rsidRPr="00E64D29">
                  <w:rPr>
                    <w:sz w:val="52"/>
                    <w:szCs w:val="20"/>
                  </w:rPr>
                  <w:t>NEWS TODAY</w:t>
                </w:r>
              </w:sdtContent>
            </w:sdt>
          </w:p>
        </w:tc>
        <w:tc>
          <w:tcPr>
            <w:tcW w:w="1029" w:type="pct"/>
            <w:tcBorders>
              <w:top w:val="nil"/>
              <w:left w:val="nil"/>
              <w:bottom w:val="thickThinMediumGap" w:sz="24" w:space="0" w:color="auto"/>
              <w:right w:val="nil"/>
            </w:tcBorders>
            <w:vAlign w:val="center"/>
          </w:tcPr>
          <w:p w14:paraId="155A704D" w14:textId="7B8F2A04" w:rsidR="000B08D7" w:rsidRPr="000F036C" w:rsidRDefault="00000000" w:rsidP="00800A0F">
            <w:pPr>
              <w:pStyle w:val="MastheadCopy"/>
              <w:rPr>
                <w:sz w:val="22"/>
                <w:szCs w:val="20"/>
              </w:rPr>
            </w:pPr>
            <w:sdt>
              <w:sdtPr>
                <w:rPr>
                  <w:sz w:val="22"/>
                  <w:szCs w:val="20"/>
                </w:rPr>
                <w:id w:val="1693266266"/>
                <w:placeholder>
                  <w:docPart w:val="F0FE8D1B18934F26BE9A6D8989676ED1"/>
                </w:placeholder>
                <w15:appearance w15:val="hidden"/>
              </w:sdtPr>
              <w:sdtContent>
                <w:r w:rsidR="003E6275" w:rsidRPr="000F036C">
                  <w:rPr>
                    <w:sz w:val="22"/>
                    <w:szCs w:val="20"/>
                  </w:rPr>
                  <w:t>Issue #1</w:t>
                </w:r>
              </w:sdtContent>
            </w:sdt>
          </w:p>
        </w:tc>
      </w:tr>
      <w:bookmarkEnd w:id="2"/>
      <w:tr w:rsidR="007212EC" w:rsidRPr="007212EC" w14:paraId="264DA51A" w14:textId="77777777" w:rsidTr="00C413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0"/>
        </w:trPr>
        <w:tc>
          <w:tcPr>
            <w:tcW w:w="5000" w:type="pct"/>
            <w:gridSpan w:val="4"/>
            <w:tcBorders>
              <w:top w:val="thickThinMediumGap" w:sz="24" w:space="0" w:color="auto"/>
              <w:left w:val="single" w:sz="0" w:space="0" w:color="000000" w:themeColor="text1"/>
              <w:bottom w:val="single" w:sz="0" w:space="0" w:color="000000" w:themeColor="text1"/>
              <w:right w:val="single" w:sz="0" w:space="0" w:color="000000" w:themeColor="text1"/>
            </w:tcBorders>
            <w:tcMar>
              <w:top w:w="288" w:type="dxa"/>
              <w:left w:w="115" w:type="dxa"/>
              <w:right w:w="115" w:type="dxa"/>
            </w:tcMar>
          </w:tcPr>
          <w:p w14:paraId="7D32C73A" w14:textId="4BD50B69" w:rsidR="00C07E8F" w:rsidRPr="000F036C" w:rsidRDefault="00000000" w:rsidP="000F036C">
            <w:pPr>
              <w:pStyle w:val="LargeAuthorName"/>
              <w:rPr>
                <w:sz w:val="28"/>
                <w:szCs w:val="24"/>
              </w:rPr>
            </w:pPr>
            <w:sdt>
              <w:sdtPr>
                <w:rPr>
                  <w:sz w:val="28"/>
                  <w:szCs w:val="24"/>
                </w:rPr>
                <w:id w:val="-385872642"/>
                <w:placeholder>
                  <w:docPart w:val="18DA1BAF2AE64235850C805E80014214"/>
                </w:placeholder>
                <w15:appearance w15:val="hidden"/>
              </w:sdtPr>
              <w:sdtContent>
                <w:r w:rsidR="003E6275" w:rsidRPr="000F036C">
                  <w:rPr>
                    <w:sz w:val="28"/>
                    <w:szCs w:val="24"/>
                  </w:rPr>
                  <w:t>Jada Chapman</w:t>
                </w:r>
              </w:sdtContent>
            </w:sdt>
            <w:r w:rsidR="00C07E8F" w:rsidRPr="000F036C">
              <w:rPr>
                <w:sz w:val="28"/>
                <w:szCs w:val="24"/>
              </w:rPr>
              <w:t xml:space="preserve"> </w:t>
            </w:r>
          </w:p>
          <w:p w14:paraId="2011FE26" w14:textId="5F3F165B" w:rsidR="00C07E8F" w:rsidRPr="000F036C" w:rsidRDefault="00000000" w:rsidP="00C07E8F">
            <w:pPr>
              <w:pStyle w:val="LargeArticleTitle"/>
              <w:rPr>
                <w:sz w:val="40"/>
                <w:szCs w:val="36"/>
              </w:rPr>
            </w:pPr>
            <w:sdt>
              <w:sdtPr>
                <w:rPr>
                  <w:sz w:val="40"/>
                  <w:szCs w:val="36"/>
                </w:rPr>
                <w:id w:val="-1425865282"/>
                <w:placeholder>
                  <w:docPart w:val="53520463A1EE4FDEB4B28E967C529392"/>
                </w:placeholder>
                <w15:appearance w15:val="hidden"/>
              </w:sdtPr>
              <w:sdtContent>
                <w:r w:rsidR="00BC48DA" w:rsidRPr="000F036C">
                  <w:rPr>
                    <w:sz w:val="40"/>
                    <w:szCs w:val="36"/>
                  </w:rPr>
                  <w:t>Lush Lash Studios</w:t>
                </w:r>
              </w:sdtContent>
            </w:sdt>
            <w:r w:rsidR="00C07E8F" w:rsidRPr="000F036C">
              <w:rPr>
                <w:sz w:val="40"/>
                <w:szCs w:val="36"/>
              </w:rPr>
              <w:t xml:space="preserve"> </w:t>
            </w:r>
          </w:p>
          <w:p w14:paraId="6D4FB7DE" w14:textId="3AD6D4BA" w:rsidR="002107A1" w:rsidRPr="000F036C" w:rsidRDefault="00000000" w:rsidP="00C07E8F">
            <w:pPr>
              <w:pStyle w:val="LargeArticleSubtitle"/>
              <w:rPr>
                <w:sz w:val="22"/>
                <w:szCs w:val="20"/>
              </w:rPr>
            </w:pPr>
            <w:sdt>
              <w:sdtPr>
                <w:rPr>
                  <w:sz w:val="32"/>
                  <w:szCs w:val="28"/>
                </w:rPr>
                <w:id w:val="-1642881033"/>
                <w:placeholder>
                  <w:docPart w:val="48D0BFB9D7B545D5A8400F0CCB6232A8"/>
                </w:placeholder>
                <w15:appearance w15:val="hidden"/>
              </w:sdtPr>
              <w:sdtContent>
                <w:r w:rsidR="000F036C">
                  <w:rPr>
                    <w:sz w:val="32"/>
                    <w:szCs w:val="28"/>
                  </w:rPr>
                  <w:t>Business started by one of our own</w:t>
                </w:r>
              </w:sdtContent>
            </w:sdt>
            <w:r w:rsidR="00C07E8F" w:rsidRPr="000F036C">
              <w:rPr>
                <w:sz w:val="32"/>
                <w:szCs w:val="28"/>
              </w:rPr>
              <w:t xml:space="preserve"> </w:t>
            </w:r>
          </w:p>
        </w:tc>
      </w:tr>
      <w:tr w:rsidR="00494BA9" w:rsidRPr="007212EC" w14:paraId="2B9A3287" w14:textId="77777777" w:rsidTr="00C413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46"/>
        </w:trPr>
        <w:tc>
          <w:tcPr>
            <w:tcW w:w="5000" w:type="pct"/>
            <w:gridSpan w:val="4"/>
            <w:tcBorders>
              <w:top w:val="thickThinMediumGap" w:sz="24" w:space="0" w:color="auto"/>
              <w:left w:val="single" w:sz="0" w:space="0" w:color="000000" w:themeColor="text1"/>
              <w:bottom w:val="single" w:sz="0" w:space="0" w:color="000000" w:themeColor="text1"/>
              <w:right w:val="single" w:sz="0" w:space="0" w:color="000000" w:themeColor="text1"/>
            </w:tcBorders>
            <w:tcMar>
              <w:top w:w="288" w:type="dxa"/>
              <w:left w:w="115" w:type="dxa"/>
              <w:right w:w="115" w:type="dxa"/>
            </w:tcMar>
          </w:tcPr>
          <w:p w14:paraId="31276B0E" w14:textId="1D79B712" w:rsidR="00494BA9" w:rsidRPr="000F036C" w:rsidRDefault="000F036C" w:rsidP="00C07E8F">
            <w:pPr>
              <w:pStyle w:val="LargeAuthorName"/>
              <w:rPr>
                <w:b/>
                <w:bCs/>
                <w:sz w:val="24"/>
              </w:rPr>
            </w:pPr>
            <w:r w:rsidRPr="000F036C">
              <w:rPr>
                <w:noProof/>
                <w:sz w:val="22"/>
                <w:szCs w:val="20"/>
              </w:rPr>
              <w:drawing>
                <wp:anchor distT="0" distB="0" distL="114300" distR="114300" simplePos="0" relativeHeight="251679232" behindDoc="0" locked="0" layoutInCell="1" allowOverlap="1" wp14:anchorId="7638B3EE" wp14:editId="1A963CAB">
                  <wp:simplePos x="0" y="0"/>
                  <wp:positionH relativeFrom="column">
                    <wp:posOffset>3636</wp:posOffset>
                  </wp:positionH>
                  <wp:positionV relativeFrom="paragraph">
                    <wp:posOffset>56</wp:posOffset>
                  </wp:positionV>
                  <wp:extent cx="1390650" cy="2102485"/>
                  <wp:effectExtent l="0" t="0" r="0" b="0"/>
                  <wp:wrapThrough wrapText="bothSides">
                    <wp:wrapPolygon edited="0">
                      <wp:start x="0" y="0"/>
                      <wp:lineTo x="0" y="21333"/>
                      <wp:lineTo x="21304" y="21333"/>
                      <wp:lineTo x="21304" y="0"/>
                      <wp:lineTo x="0" y="0"/>
                    </wp:wrapPolygon>
                  </wp:wrapThrough>
                  <wp:docPr id="1106346213" name="Picture 4" descr="A poster for a beauty sa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46213" name="Picture 4" descr="A poster for a beauty sal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90650" cy="2102485"/>
                          </a:xfrm>
                          <a:prstGeom prst="rect">
                            <a:avLst/>
                          </a:prstGeom>
                        </pic:spPr>
                      </pic:pic>
                    </a:graphicData>
                  </a:graphic>
                </wp:anchor>
              </w:drawing>
            </w:r>
            <w:r w:rsidR="002D1506" w:rsidRPr="000F036C">
              <w:rPr>
                <w:b/>
                <w:bCs/>
                <w:sz w:val="24"/>
              </w:rPr>
              <w:t xml:space="preserve">Welcome to </w:t>
            </w:r>
            <w:r w:rsidR="00D03ECB" w:rsidRPr="000F036C">
              <w:rPr>
                <w:b/>
                <w:bCs/>
                <w:sz w:val="24"/>
              </w:rPr>
              <w:t>Lush Lashes Stu</w:t>
            </w:r>
            <w:r w:rsidR="009D00AB" w:rsidRPr="000F036C">
              <w:rPr>
                <w:b/>
                <w:bCs/>
                <w:sz w:val="24"/>
              </w:rPr>
              <w:t>dio</w:t>
            </w:r>
          </w:p>
          <w:p w14:paraId="483B5622" w14:textId="2A6CC7A6" w:rsidR="009D00AB" w:rsidRPr="000F036C" w:rsidRDefault="009D00AB" w:rsidP="009D00AB">
            <w:pPr>
              <w:pStyle w:val="NoSpacing"/>
              <w:rPr>
                <w:sz w:val="24"/>
              </w:rPr>
            </w:pPr>
            <w:r w:rsidRPr="000F036C">
              <w:rPr>
                <w:sz w:val="24"/>
              </w:rPr>
              <w:t xml:space="preserve">We are </w:t>
            </w:r>
            <w:r w:rsidR="00021247" w:rsidRPr="000F036C">
              <w:rPr>
                <w:sz w:val="24"/>
              </w:rPr>
              <w:t>enthusiastic</w:t>
            </w:r>
            <w:r w:rsidRPr="000F036C">
              <w:rPr>
                <w:sz w:val="24"/>
              </w:rPr>
              <w:t xml:space="preserve"> </w:t>
            </w:r>
            <w:r w:rsidR="00400076" w:rsidRPr="000F036C">
              <w:rPr>
                <w:sz w:val="24"/>
              </w:rPr>
              <w:t>about helping</w:t>
            </w:r>
            <w:r w:rsidR="0058259F" w:rsidRPr="000F036C">
              <w:rPr>
                <w:sz w:val="24"/>
              </w:rPr>
              <w:t xml:space="preserve"> you ac</w:t>
            </w:r>
            <w:r w:rsidR="0046189B" w:rsidRPr="000F036C">
              <w:rPr>
                <w:sz w:val="24"/>
              </w:rPr>
              <w:t>h</w:t>
            </w:r>
            <w:r w:rsidR="00FF305B" w:rsidRPr="000F036C">
              <w:rPr>
                <w:sz w:val="24"/>
              </w:rPr>
              <w:t xml:space="preserve">ieve </w:t>
            </w:r>
            <w:r w:rsidR="00A86619" w:rsidRPr="000F036C">
              <w:rPr>
                <w:sz w:val="24"/>
              </w:rPr>
              <w:t xml:space="preserve">the perfect lashes and making you </w:t>
            </w:r>
            <w:r w:rsidR="0055684E" w:rsidRPr="000F036C">
              <w:rPr>
                <w:sz w:val="24"/>
              </w:rPr>
              <w:t xml:space="preserve">feel naturally </w:t>
            </w:r>
            <w:r w:rsidR="00C41883" w:rsidRPr="000F036C">
              <w:rPr>
                <w:sz w:val="24"/>
              </w:rPr>
              <w:t>stunning.</w:t>
            </w:r>
          </w:p>
          <w:p w14:paraId="3492A807" w14:textId="39AE7EF7" w:rsidR="00EA39CE" w:rsidRPr="000F036C" w:rsidRDefault="00EA39CE" w:rsidP="009D00AB">
            <w:pPr>
              <w:pStyle w:val="NoSpacing"/>
              <w:rPr>
                <w:sz w:val="24"/>
              </w:rPr>
            </w:pPr>
          </w:p>
          <w:p w14:paraId="7E001D40" w14:textId="339DCC6E" w:rsidR="00FF5F9C" w:rsidRPr="000F036C" w:rsidRDefault="00FF5F9C" w:rsidP="009D00AB">
            <w:pPr>
              <w:pStyle w:val="NoSpacing"/>
              <w:rPr>
                <w:b/>
                <w:bCs/>
                <w:sz w:val="24"/>
              </w:rPr>
            </w:pPr>
            <w:r w:rsidRPr="000F036C">
              <w:rPr>
                <w:b/>
                <w:bCs/>
                <w:sz w:val="24"/>
              </w:rPr>
              <w:t>Our Mission</w:t>
            </w:r>
          </w:p>
          <w:p w14:paraId="5D1F725C" w14:textId="73A504AA" w:rsidR="009C2293" w:rsidRPr="000F036C" w:rsidRDefault="00ED598A" w:rsidP="009D00AB">
            <w:pPr>
              <w:pStyle w:val="NoSpacing"/>
              <w:rPr>
                <w:sz w:val="24"/>
              </w:rPr>
            </w:pPr>
            <w:r w:rsidRPr="000F036C">
              <w:rPr>
                <w:sz w:val="24"/>
              </w:rPr>
              <w:t xml:space="preserve">At </w:t>
            </w:r>
            <w:r w:rsidR="00A50DD3" w:rsidRPr="000F036C">
              <w:rPr>
                <w:sz w:val="24"/>
              </w:rPr>
              <w:t>L</w:t>
            </w:r>
            <w:r w:rsidR="004127F5" w:rsidRPr="000F036C">
              <w:rPr>
                <w:sz w:val="24"/>
              </w:rPr>
              <w:t>ush Lashes St</w:t>
            </w:r>
            <w:r w:rsidR="008734A8" w:rsidRPr="000F036C">
              <w:rPr>
                <w:sz w:val="24"/>
              </w:rPr>
              <w:t xml:space="preserve">udio, our mission is </w:t>
            </w:r>
            <w:r w:rsidR="00313079" w:rsidRPr="000F036C">
              <w:rPr>
                <w:sz w:val="24"/>
              </w:rPr>
              <w:t>to provi</w:t>
            </w:r>
            <w:r w:rsidR="00F61C69" w:rsidRPr="000F036C">
              <w:rPr>
                <w:sz w:val="24"/>
              </w:rPr>
              <w:t>de high</w:t>
            </w:r>
            <w:r w:rsidR="00FD68DE" w:rsidRPr="000F036C">
              <w:rPr>
                <w:sz w:val="24"/>
              </w:rPr>
              <w:t>-</w:t>
            </w:r>
            <w:r w:rsidR="00CC75AA" w:rsidRPr="000F036C">
              <w:rPr>
                <w:sz w:val="24"/>
              </w:rPr>
              <w:t>quality, be</w:t>
            </w:r>
            <w:r w:rsidR="001637E7" w:rsidRPr="000F036C">
              <w:rPr>
                <w:sz w:val="24"/>
              </w:rPr>
              <w:t>autif</w:t>
            </w:r>
            <w:r w:rsidR="00190E26" w:rsidRPr="000F036C">
              <w:rPr>
                <w:sz w:val="24"/>
              </w:rPr>
              <w:t>ul</w:t>
            </w:r>
            <w:r w:rsidR="000F4DA1" w:rsidRPr="000F036C">
              <w:rPr>
                <w:sz w:val="24"/>
              </w:rPr>
              <w:t>, and natural-looking lash e</w:t>
            </w:r>
            <w:r w:rsidR="00115832" w:rsidRPr="000F036C">
              <w:rPr>
                <w:sz w:val="24"/>
              </w:rPr>
              <w:t>x</w:t>
            </w:r>
            <w:r w:rsidR="000F4DA1" w:rsidRPr="000F036C">
              <w:rPr>
                <w:sz w:val="24"/>
              </w:rPr>
              <w:t>tensions</w:t>
            </w:r>
            <w:r w:rsidR="006E0902" w:rsidRPr="000F036C">
              <w:rPr>
                <w:sz w:val="24"/>
              </w:rPr>
              <w:t xml:space="preserve"> that </w:t>
            </w:r>
            <w:r w:rsidR="0DB56B44" w:rsidRPr="000F036C">
              <w:rPr>
                <w:sz w:val="24"/>
              </w:rPr>
              <w:t>enhance</w:t>
            </w:r>
            <w:r w:rsidR="00C41883" w:rsidRPr="000F036C">
              <w:rPr>
                <w:sz w:val="24"/>
              </w:rPr>
              <w:t xml:space="preserve"> </w:t>
            </w:r>
            <w:r w:rsidR="00AD16B2" w:rsidRPr="000F036C">
              <w:rPr>
                <w:sz w:val="24"/>
              </w:rPr>
              <w:t xml:space="preserve">your beauty while </w:t>
            </w:r>
            <w:r w:rsidR="00531257" w:rsidRPr="000F036C">
              <w:rPr>
                <w:sz w:val="24"/>
              </w:rPr>
              <w:t>keeping comfort</w:t>
            </w:r>
            <w:r w:rsidR="001A7563" w:rsidRPr="000F036C">
              <w:rPr>
                <w:sz w:val="24"/>
              </w:rPr>
              <w:t xml:space="preserve"> in </w:t>
            </w:r>
            <w:r w:rsidR="00021247" w:rsidRPr="000F036C">
              <w:rPr>
                <w:sz w:val="24"/>
              </w:rPr>
              <w:t>mind.</w:t>
            </w:r>
            <w:r w:rsidR="002F5154" w:rsidRPr="000F036C">
              <w:rPr>
                <w:sz w:val="24"/>
              </w:rPr>
              <w:t xml:space="preserve"> We believe</w:t>
            </w:r>
            <w:r w:rsidR="007715D4" w:rsidRPr="000F036C">
              <w:rPr>
                <w:sz w:val="24"/>
              </w:rPr>
              <w:t xml:space="preserve"> in cr</w:t>
            </w:r>
            <w:r w:rsidR="00B102DA" w:rsidRPr="000F036C">
              <w:rPr>
                <w:sz w:val="24"/>
              </w:rPr>
              <w:t xml:space="preserve">eating a fun, welcoming </w:t>
            </w:r>
            <w:r w:rsidR="00766C43" w:rsidRPr="000F036C">
              <w:rPr>
                <w:sz w:val="24"/>
              </w:rPr>
              <w:t xml:space="preserve">environment </w:t>
            </w:r>
            <w:r w:rsidR="00D17AF0" w:rsidRPr="000F036C">
              <w:rPr>
                <w:sz w:val="24"/>
              </w:rPr>
              <w:t xml:space="preserve">for all </w:t>
            </w:r>
            <w:r w:rsidR="006B1674" w:rsidRPr="000F036C">
              <w:rPr>
                <w:sz w:val="24"/>
              </w:rPr>
              <w:t>our clients</w:t>
            </w:r>
            <w:r w:rsidR="0042420E" w:rsidRPr="000F036C">
              <w:rPr>
                <w:sz w:val="24"/>
              </w:rPr>
              <w:t>.</w:t>
            </w:r>
            <w:r w:rsidR="00E82BA1" w:rsidRPr="000F036C">
              <w:rPr>
                <w:sz w:val="24"/>
              </w:rPr>
              <w:t xml:space="preserve"> </w:t>
            </w:r>
            <w:r w:rsidR="008C47ED" w:rsidRPr="000F036C">
              <w:rPr>
                <w:sz w:val="24"/>
              </w:rPr>
              <w:t xml:space="preserve">Beauty should </w:t>
            </w:r>
            <w:r w:rsidR="00035BF9" w:rsidRPr="000F036C">
              <w:rPr>
                <w:sz w:val="24"/>
              </w:rPr>
              <w:t xml:space="preserve">be </w:t>
            </w:r>
            <w:r w:rsidR="00314CDE" w:rsidRPr="000F036C">
              <w:rPr>
                <w:sz w:val="24"/>
              </w:rPr>
              <w:t>enjoyable</w:t>
            </w:r>
            <w:r w:rsidR="001F2057" w:rsidRPr="000F036C">
              <w:rPr>
                <w:sz w:val="24"/>
              </w:rPr>
              <w:t>,</w:t>
            </w:r>
            <w:r w:rsidR="001B0E19" w:rsidRPr="000F036C">
              <w:rPr>
                <w:sz w:val="24"/>
              </w:rPr>
              <w:t xml:space="preserve"> which</w:t>
            </w:r>
            <w:r w:rsidR="009C2293" w:rsidRPr="000F036C">
              <w:rPr>
                <w:sz w:val="24"/>
              </w:rPr>
              <w:t xml:space="preserve"> Is </w:t>
            </w:r>
            <w:r w:rsidR="00971267" w:rsidRPr="000F036C">
              <w:rPr>
                <w:sz w:val="24"/>
              </w:rPr>
              <w:t>why</w:t>
            </w:r>
            <w:r w:rsidR="00586AD0" w:rsidRPr="000F036C">
              <w:rPr>
                <w:sz w:val="24"/>
              </w:rPr>
              <w:t xml:space="preserve"> we strive to make</w:t>
            </w:r>
            <w:r w:rsidR="001E3D36" w:rsidRPr="000F036C">
              <w:rPr>
                <w:sz w:val="24"/>
              </w:rPr>
              <w:t xml:space="preserve"> every </w:t>
            </w:r>
            <w:r w:rsidR="00914CD5" w:rsidRPr="000F036C">
              <w:rPr>
                <w:sz w:val="24"/>
              </w:rPr>
              <w:t>visit</w:t>
            </w:r>
            <w:r w:rsidR="00A02F23" w:rsidRPr="000F036C">
              <w:rPr>
                <w:sz w:val="24"/>
              </w:rPr>
              <w:t xml:space="preserve"> </w:t>
            </w:r>
            <w:r w:rsidR="009F0566" w:rsidRPr="000F036C">
              <w:rPr>
                <w:sz w:val="24"/>
              </w:rPr>
              <w:t xml:space="preserve">relaxing and a </w:t>
            </w:r>
            <w:r w:rsidR="00E11F13" w:rsidRPr="000F036C">
              <w:rPr>
                <w:sz w:val="24"/>
              </w:rPr>
              <w:t xml:space="preserve">positive experience. Our </w:t>
            </w:r>
            <w:r w:rsidR="00DA32C2" w:rsidRPr="000F036C">
              <w:rPr>
                <w:sz w:val="24"/>
              </w:rPr>
              <w:t xml:space="preserve">skilled </w:t>
            </w:r>
            <w:r w:rsidR="00DD54D5" w:rsidRPr="000F036C">
              <w:rPr>
                <w:sz w:val="24"/>
              </w:rPr>
              <w:t xml:space="preserve">technicians </w:t>
            </w:r>
            <w:r w:rsidR="00FE7937" w:rsidRPr="000F036C">
              <w:rPr>
                <w:sz w:val="24"/>
              </w:rPr>
              <w:t>are de</w:t>
            </w:r>
            <w:r w:rsidR="2C69CF09" w:rsidRPr="000F036C">
              <w:rPr>
                <w:sz w:val="24"/>
              </w:rPr>
              <w:t>dicated to ensuring you leave feeling confident, radiant, and complet</w:t>
            </w:r>
            <w:r w:rsidR="5FE96350" w:rsidRPr="000F036C">
              <w:rPr>
                <w:sz w:val="24"/>
              </w:rPr>
              <w:t xml:space="preserve">ely </w:t>
            </w:r>
            <w:r w:rsidR="00255BDF" w:rsidRPr="000F036C">
              <w:rPr>
                <w:sz w:val="24"/>
              </w:rPr>
              <w:t>satisfied.</w:t>
            </w:r>
          </w:p>
          <w:p w14:paraId="4D451E36" w14:textId="157071AB" w:rsidR="4EBC1EF7" w:rsidRPr="000F036C" w:rsidRDefault="4EBC1EF7" w:rsidP="4EBC1EF7">
            <w:pPr>
              <w:pStyle w:val="NoSpacing"/>
              <w:rPr>
                <w:b/>
                <w:bCs/>
                <w:sz w:val="24"/>
              </w:rPr>
            </w:pPr>
          </w:p>
          <w:p w14:paraId="69E55A8A" w14:textId="0BB52F4B" w:rsidR="33DE8EF4" w:rsidRPr="000F036C" w:rsidRDefault="33DE8EF4" w:rsidP="4EBC1EF7">
            <w:pPr>
              <w:pStyle w:val="NoSpacing"/>
              <w:rPr>
                <w:b/>
                <w:bCs/>
                <w:sz w:val="24"/>
              </w:rPr>
            </w:pPr>
            <w:r w:rsidRPr="000F036C">
              <w:rPr>
                <w:b/>
                <w:bCs/>
                <w:sz w:val="24"/>
              </w:rPr>
              <w:t>Where Beauty Meets Precision</w:t>
            </w:r>
          </w:p>
          <w:p w14:paraId="3EB91A02" w14:textId="79250911" w:rsidR="005D164A" w:rsidRDefault="57968CBE" w:rsidP="009D00AB">
            <w:pPr>
              <w:pStyle w:val="NoSpacing"/>
              <w:rPr>
                <w:sz w:val="24"/>
              </w:rPr>
            </w:pPr>
            <w:r w:rsidRPr="000F036C">
              <w:rPr>
                <w:sz w:val="24"/>
              </w:rPr>
              <w:t>We are thrilled to introduce you to our world of exquisite lash artistry</w:t>
            </w:r>
            <w:r w:rsidR="5A38B30B" w:rsidRPr="000F036C">
              <w:rPr>
                <w:sz w:val="24"/>
              </w:rPr>
              <w:t>—designed to highlight your natural beauty and boost your confide</w:t>
            </w:r>
            <w:r w:rsidR="5043364C" w:rsidRPr="000F036C">
              <w:rPr>
                <w:sz w:val="24"/>
              </w:rPr>
              <w:t xml:space="preserve">nce. At Lush Lashes Studio, </w:t>
            </w:r>
            <w:r w:rsidR="1A204C02" w:rsidRPr="000F036C">
              <w:rPr>
                <w:sz w:val="24"/>
              </w:rPr>
              <w:t xml:space="preserve">we believe every set of eyes tells a story, and our mission is to make yours unforgettable. </w:t>
            </w:r>
            <w:r w:rsidR="5BA78118" w:rsidRPr="000F036C">
              <w:rPr>
                <w:sz w:val="24"/>
              </w:rPr>
              <w:t>Whether you prefer a soft, subtle look or bold, dramatic lashes, we customize</w:t>
            </w:r>
            <w:r w:rsidR="7EE68703" w:rsidRPr="000F036C">
              <w:rPr>
                <w:sz w:val="24"/>
              </w:rPr>
              <w:t xml:space="preserve"> each set to suit your unique style and personality.</w:t>
            </w:r>
          </w:p>
          <w:p w14:paraId="66398D67" w14:textId="0749F895" w:rsidR="000F036C" w:rsidRPr="000F036C" w:rsidRDefault="000F036C" w:rsidP="000F036C">
            <w:pPr>
              <w:pStyle w:val="LargeAuthorName"/>
              <w:rPr>
                <w:b/>
                <w:bCs/>
                <w:sz w:val="22"/>
                <w:szCs w:val="20"/>
              </w:rPr>
            </w:pPr>
            <w:r w:rsidRPr="000F036C">
              <w:rPr>
                <w:b/>
                <w:bCs/>
                <w:sz w:val="22"/>
                <w:szCs w:val="20"/>
              </w:rPr>
              <w:t>Why Choose Us?</w:t>
            </w:r>
          </w:p>
          <w:p w14:paraId="7BCC432A" w14:textId="17852B56" w:rsidR="000F036C" w:rsidRPr="000F036C" w:rsidRDefault="00576138" w:rsidP="000F036C">
            <w:pPr>
              <w:pStyle w:val="NoSpacing"/>
              <w:rPr>
                <w:sz w:val="24"/>
              </w:rPr>
            </w:pPr>
            <w:r w:rsidRPr="000F036C">
              <w:rPr>
                <w:noProof/>
                <w:sz w:val="24"/>
              </w:rPr>
              <w:drawing>
                <wp:anchor distT="0" distB="0" distL="114300" distR="114300" simplePos="0" relativeHeight="251646464" behindDoc="1" locked="0" layoutInCell="1" allowOverlap="1" wp14:anchorId="2F091CC5" wp14:editId="09656D7E">
                  <wp:simplePos x="0" y="0"/>
                  <wp:positionH relativeFrom="column">
                    <wp:posOffset>4879975</wp:posOffset>
                  </wp:positionH>
                  <wp:positionV relativeFrom="paragraph">
                    <wp:posOffset>612140</wp:posOffset>
                  </wp:positionV>
                  <wp:extent cx="1740535" cy="2128520"/>
                  <wp:effectExtent l="0" t="0" r="0" b="5080"/>
                  <wp:wrapSquare wrapText="bothSides"/>
                  <wp:docPr id="263907482" name="Picture 3" descr="A logo for a beauty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907482" name="Picture 3" descr="A logo for a beauty studio"/>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40535" cy="2128520"/>
                          </a:xfrm>
                          <a:prstGeom prst="rect">
                            <a:avLst/>
                          </a:prstGeom>
                        </pic:spPr>
                      </pic:pic>
                    </a:graphicData>
                  </a:graphic>
                  <wp14:sizeRelH relativeFrom="margin">
                    <wp14:pctWidth>0</wp14:pctWidth>
                  </wp14:sizeRelH>
                  <wp14:sizeRelV relativeFrom="margin">
                    <wp14:pctHeight>0</wp14:pctHeight>
                  </wp14:sizeRelV>
                </wp:anchor>
              </w:drawing>
            </w:r>
            <w:r w:rsidR="000F036C" w:rsidRPr="000F036C">
              <w:rPr>
                <w:szCs w:val="20"/>
              </w:rPr>
              <w:t>At Lush Lashes Studio, we do not just apply lashes—we create an experience. We want every client to feel valued, comfortable, and cared for from the moment they step through our doors. Lashes are more than just a beauty service—they are a confidence booster, a form of self-expression, and a way to feel like the best version of yourself. When you book with us, you are not just getting lash extensions –you are joining our lash family.</w:t>
            </w:r>
          </w:p>
          <w:p w14:paraId="41EE9D49" w14:textId="512F1D55" w:rsidR="005D164A" w:rsidRPr="000F036C" w:rsidRDefault="005D164A" w:rsidP="4EBC1EF7">
            <w:pPr>
              <w:pStyle w:val="NoSpacing"/>
              <w:rPr>
                <w:b/>
                <w:bCs/>
                <w:szCs w:val="20"/>
              </w:rPr>
            </w:pPr>
          </w:p>
          <w:sdt>
            <w:sdtPr>
              <w:rPr>
                <w:sz w:val="36"/>
                <w:szCs w:val="24"/>
              </w:rPr>
              <w:id w:val="-2057996076"/>
              <w:placeholder>
                <w:docPart w:val="AD18ED9ABE494BA9B71E045C97F9AC55"/>
              </w:placeholder>
              <w15:appearance w15:val="hidden"/>
            </w:sdtPr>
            <w:sdtContent>
              <w:p w14:paraId="235C2B9A" w14:textId="7050D974" w:rsidR="000F036C" w:rsidRPr="000F036C" w:rsidRDefault="000F036C" w:rsidP="000F036C">
                <w:pPr>
                  <w:rPr>
                    <w:sz w:val="20"/>
                    <w:szCs w:val="14"/>
                  </w:rPr>
                </w:pPr>
                <w:r w:rsidRPr="000F036C">
                  <w:rPr>
                    <w:sz w:val="28"/>
                    <w:szCs w:val="20"/>
                  </w:rPr>
                  <w:t xml:space="preserve"> </w:t>
                </w:r>
                <w:r w:rsidRPr="000F036C">
                  <w:rPr>
                    <w:b/>
                    <w:bCs/>
                    <w:sz w:val="20"/>
                    <w:szCs w:val="14"/>
                  </w:rPr>
                  <w:t>Connect With Us</w:t>
                </w:r>
              </w:p>
              <w:p w14:paraId="0E13E08D" w14:textId="64170C03" w:rsidR="005D164A" w:rsidRPr="000F036C" w:rsidRDefault="000F036C" w:rsidP="000F036C">
                <w:pPr>
                  <w:pStyle w:val="NoSpacing"/>
                  <w:rPr>
                    <w:b/>
                    <w:bCs/>
                    <w:szCs w:val="20"/>
                  </w:rPr>
                </w:pPr>
                <w:r w:rsidRPr="000F036C">
                  <w:rPr>
                    <w:sz w:val="20"/>
                    <w:szCs w:val="14"/>
                  </w:rPr>
                  <w:t xml:space="preserve">Follow us on Instagram @lashesbythefines.jada &amp; </w:t>
                </w:r>
                <w:hyperlink r:id="rId24">
                  <w:r w:rsidRPr="000F036C">
                    <w:rPr>
                      <w:rStyle w:val="Hyperlink"/>
                      <w:sz w:val="20"/>
                      <w:szCs w:val="14"/>
                    </w:rPr>
                    <w:t>https://www.instagram.com/lashesbythefines.jada?igsh=ZzUyN2lqndVqemxs&amp;utm_source=qr</w:t>
                  </w:r>
                </w:hyperlink>
                <w:r w:rsidRPr="000F036C">
                  <w:rPr>
                    <w:sz w:val="20"/>
                    <w:szCs w:val="14"/>
                  </w:rPr>
                  <w:t xml:space="preserve"> to see stunning lash transformations, enjoy exclusive promotions, and get valuable lash care tips. Booking is simple and convenient, so you can start your lash journey with ease. </w:t>
                </w:r>
              </w:p>
            </w:sdtContent>
          </w:sdt>
        </w:tc>
      </w:tr>
      <w:tr w:rsidR="4EBC1EF7" w14:paraId="10C8BEBE" w14:textId="77777777" w:rsidTr="00C413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000" w:type="pct"/>
            <w:gridSpan w:val="4"/>
            <w:tcBorders>
              <w:top w:val="thickThinMediumGap" w:sz="24" w:space="0" w:color="auto"/>
              <w:left w:val="single" w:sz="0" w:space="0" w:color="000000" w:themeColor="text1"/>
              <w:bottom w:val="single" w:sz="0" w:space="0" w:color="000000" w:themeColor="text1"/>
              <w:right w:val="single" w:sz="0" w:space="0" w:color="000000" w:themeColor="text1"/>
            </w:tcBorders>
            <w:tcMar>
              <w:top w:w="288" w:type="dxa"/>
              <w:left w:w="115" w:type="dxa"/>
              <w:right w:w="115" w:type="dxa"/>
            </w:tcMar>
          </w:tcPr>
          <w:p w14:paraId="7A75B3E7" w14:textId="7CB3424E" w:rsidR="21E1EAFB" w:rsidRPr="000F036C" w:rsidRDefault="21E1EAFB" w:rsidP="4EBC1EF7">
            <w:pPr>
              <w:pStyle w:val="NoSpacing"/>
              <w:rPr>
                <w:szCs w:val="20"/>
              </w:rPr>
            </w:pPr>
          </w:p>
        </w:tc>
      </w:tr>
      <w:tr w:rsidR="000F036C" w:rsidRPr="007212EC" w14:paraId="36193246" w14:textId="77777777" w:rsidTr="005619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4"/>
            <w:tcBorders>
              <w:top w:val="single" w:sz="0" w:space="0" w:color="000000" w:themeColor="text1"/>
              <w:left w:val="single" w:sz="0" w:space="0" w:color="000000" w:themeColor="text1"/>
              <w:bottom w:val="single" w:sz="0" w:space="0" w:color="000000" w:themeColor="text1"/>
              <w:right w:val="single" w:sz="4" w:space="0" w:color="000000" w:themeColor="text1"/>
            </w:tcBorders>
            <w:tcMar>
              <w:top w:w="288" w:type="dxa"/>
              <w:left w:w="115" w:type="dxa"/>
              <w:bottom w:w="144" w:type="dxa"/>
              <w:right w:w="144" w:type="dxa"/>
            </w:tcMar>
          </w:tcPr>
          <w:p w14:paraId="5E1A681E" w14:textId="5F7019FA" w:rsidR="000F036C" w:rsidRPr="000F036C" w:rsidRDefault="000F036C" w:rsidP="00DC27FC">
            <w:pPr>
              <w:rPr>
                <w:color w:val="000000" w:themeColor="text1"/>
                <w:sz w:val="22"/>
                <w:szCs w:val="20"/>
              </w:rPr>
            </w:pPr>
          </w:p>
        </w:tc>
      </w:tr>
      <w:tr w:rsidR="0016253D" w:rsidRPr="007212EC" w14:paraId="64D15D24" w14:textId="77777777" w:rsidTr="00A34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07"/>
        </w:trPr>
        <w:tc>
          <w:tcPr>
            <w:tcW w:w="1917" w:type="pct"/>
            <w:gridSpan w:val="2"/>
            <w:tcBorders>
              <w:top w:val="single" w:sz="0" w:space="0" w:color="000000" w:themeColor="text1"/>
              <w:left w:val="single" w:sz="0" w:space="0" w:color="000000" w:themeColor="text1"/>
              <w:bottom w:val="single" w:sz="0" w:space="0" w:color="000000" w:themeColor="text1"/>
              <w:right w:val="single" w:sz="4" w:space="0" w:color="auto"/>
            </w:tcBorders>
          </w:tcPr>
          <w:p w14:paraId="6E34A5F3" w14:textId="7DD1AF3F" w:rsidR="00CB411E" w:rsidRPr="00212C5B" w:rsidRDefault="00000000" w:rsidP="00CB411E">
            <w:pPr>
              <w:pStyle w:val="SmallAuthorName"/>
              <w:rPr>
                <w:sz w:val="32"/>
                <w:szCs w:val="28"/>
              </w:rPr>
            </w:pPr>
            <w:sdt>
              <w:sdtPr>
                <w:rPr>
                  <w:sz w:val="32"/>
                  <w:szCs w:val="28"/>
                </w:rPr>
                <w:id w:val="1019363309"/>
                <w:placeholder>
                  <w:docPart w:val="7F9036F7B84A4D138DF78A104D41D282"/>
                </w:placeholder>
                <w15:appearance w15:val="hidden"/>
              </w:sdtPr>
              <w:sdtContent>
                <w:r w:rsidR="00CB411E" w:rsidRPr="00212C5B">
                  <w:rPr>
                    <w:sz w:val="32"/>
                    <w:szCs w:val="28"/>
                  </w:rPr>
                  <w:t>Jade and Jaydah Galliard</w:t>
                </w:r>
              </w:sdtContent>
            </w:sdt>
            <w:r w:rsidR="00CB411E" w:rsidRPr="00212C5B">
              <w:rPr>
                <w:sz w:val="32"/>
                <w:szCs w:val="28"/>
              </w:rPr>
              <w:t xml:space="preserve"> </w:t>
            </w:r>
          </w:p>
          <w:p w14:paraId="74CF4A51" w14:textId="77777777" w:rsidR="00CB411E" w:rsidRPr="00212C5B" w:rsidRDefault="00CB411E" w:rsidP="00CB411E">
            <w:pPr>
              <w:pStyle w:val="NoSpacing"/>
              <w:rPr>
                <w:sz w:val="28"/>
                <w:szCs w:val="28"/>
              </w:rPr>
            </w:pPr>
          </w:p>
          <w:p w14:paraId="4F630D1F" w14:textId="77777777" w:rsidR="00CB411E" w:rsidRPr="00212C5B" w:rsidRDefault="00CB411E" w:rsidP="00CB411E">
            <w:pPr>
              <w:pStyle w:val="SmallArticleTitle"/>
              <w:rPr>
                <w:rFonts w:asciiTheme="minorHAnsi" w:hAnsiTheme="minorHAnsi"/>
                <w:color w:val="000000" w:themeColor="text1"/>
                <w:szCs w:val="28"/>
              </w:rPr>
            </w:pPr>
            <w:r w:rsidRPr="00212C5B">
              <w:rPr>
                <w:color w:val="000000" w:themeColor="text1"/>
                <w:sz w:val="40"/>
                <w:szCs w:val="28"/>
              </w:rPr>
              <w:t>Scary Movies…. “Yea or Nah”</w:t>
            </w:r>
          </w:p>
          <w:p w14:paraId="25FB364E" w14:textId="77777777" w:rsidR="00CB411E" w:rsidRPr="00212C5B" w:rsidRDefault="00000000" w:rsidP="00CB411E">
            <w:pPr>
              <w:pStyle w:val="SmallArticleSubtitle"/>
              <w:rPr>
                <w:sz w:val="40"/>
                <w:szCs w:val="28"/>
              </w:rPr>
            </w:pPr>
            <w:sdt>
              <w:sdtPr>
                <w:rPr>
                  <w:sz w:val="40"/>
                  <w:szCs w:val="28"/>
                </w:rPr>
                <w:id w:val="1915975450"/>
                <w:placeholder>
                  <w:docPart w:val="B5B951B3C125419EA739841679550893"/>
                </w:placeholder>
                <w15:appearance w15:val="hidden"/>
              </w:sdtPr>
              <w:sdtContent>
                <w:r w:rsidR="00CB411E" w:rsidRPr="00212C5B">
                  <w:rPr>
                    <w:sz w:val="40"/>
                    <w:szCs w:val="28"/>
                  </w:rPr>
                  <w:t>Are Scary Movies worth watching anymore?</w:t>
                </w:r>
              </w:sdtContent>
            </w:sdt>
          </w:p>
          <w:p w14:paraId="50B03BD3" w14:textId="7D3C62C9" w:rsidR="00BC1947" w:rsidRPr="007212EC" w:rsidRDefault="00CB411E" w:rsidP="00212C5B">
            <w:pPr>
              <w:jc w:val="center"/>
            </w:pPr>
            <w:r>
              <w:rPr>
                <w:noProof/>
              </w:rPr>
              <w:drawing>
                <wp:inline distT="0" distB="0" distL="0" distR="0" wp14:anchorId="10A6B494" wp14:editId="568923AE">
                  <wp:extent cx="2144389" cy="3171128"/>
                  <wp:effectExtent l="0" t="0" r="8890" b="0"/>
                  <wp:docPr id="167063402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34028" name=""/>
                          <pic:cNvPicPr/>
                        </pic:nvPicPr>
                        <pic:blipFill>
                          <a:blip r:embed="rId25">
                            <a:extLst>
                              <a:ext uri="{28A0092B-C50C-407E-A947-70E740481C1C}">
                                <a14:useLocalDpi xmlns:a14="http://schemas.microsoft.com/office/drawing/2010/main" val="0"/>
                              </a:ext>
                            </a:extLst>
                          </a:blip>
                          <a:stretch>
                            <a:fillRect/>
                          </a:stretch>
                        </pic:blipFill>
                        <pic:spPr>
                          <a:xfrm>
                            <a:off x="0" y="0"/>
                            <a:ext cx="2144389" cy="3171128"/>
                          </a:xfrm>
                          <a:prstGeom prst="rect">
                            <a:avLst/>
                          </a:prstGeom>
                        </pic:spPr>
                      </pic:pic>
                    </a:graphicData>
                  </a:graphic>
                </wp:inline>
              </w:drawing>
            </w:r>
          </w:p>
        </w:tc>
        <w:tc>
          <w:tcPr>
            <w:tcW w:w="3083" w:type="pct"/>
            <w:gridSpan w:val="2"/>
            <w:vMerge w:val="restart"/>
            <w:tcBorders>
              <w:top w:val="single" w:sz="0" w:space="0" w:color="000000" w:themeColor="text1"/>
              <w:left w:val="single" w:sz="4" w:space="0" w:color="auto"/>
              <w:bottom w:val="single" w:sz="0" w:space="0" w:color="000000" w:themeColor="text1"/>
              <w:right w:val="single" w:sz="0" w:space="0" w:color="000000" w:themeColor="text1"/>
            </w:tcBorders>
            <w:tcMar>
              <w:top w:w="0" w:type="dxa"/>
              <w:left w:w="216" w:type="dxa"/>
              <w:right w:w="115" w:type="dxa"/>
            </w:tcMar>
          </w:tcPr>
          <w:p w14:paraId="64E5548E" w14:textId="77777777" w:rsidR="008C0AD6" w:rsidRPr="000F036C" w:rsidRDefault="008C0AD6" w:rsidP="008C0AD6">
            <w:pPr>
              <w:pStyle w:val="NoSpacing"/>
              <w:rPr>
                <w:szCs w:val="20"/>
              </w:rPr>
            </w:pPr>
          </w:p>
          <w:sdt>
            <w:sdtPr>
              <w:rPr>
                <w:rFonts w:ascii="Georgia Pro" w:hAnsi="Georgia Pro"/>
                <w:color w:val="000000" w:themeColor="text1"/>
                <w:szCs w:val="20"/>
              </w:rPr>
              <w:id w:val="576337372"/>
              <w:placeholder>
                <w:docPart w:val="494CB4AD88C843D79257680B81324D4C"/>
              </w:placeholder>
              <w15:appearance w15:val="hidden"/>
            </w:sdtPr>
            <w:sdtContent>
              <w:p w14:paraId="70AB87D2" w14:textId="4B244185" w:rsidR="00B35BC7" w:rsidRPr="00462505" w:rsidRDefault="0D886949" w:rsidP="00462505">
                <w:pPr>
                  <w:pStyle w:val="NoSpacing"/>
                  <w:rPr>
                    <w:sz w:val="28"/>
                    <w:szCs w:val="28"/>
                  </w:rPr>
                </w:pPr>
                <w:r w:rsidRPr="000F036C">
                  <w:rPr>
                    <w:rFonts w:ascii="Georgia Pro" w:hAnsi="Georgia Pro"/>
                    <w:color w:val="000000" w:themeColor="text1"/>
                    <w:szCs w:val="20"/>
                  </w:rPr>
                  <w:t xml:space="preserve">  </w:t>
                </w:r>
                <w:r w:rsidR="00462505" w:rsidRPr="000A7134">
                  <w:rPr>
                    <w:sz w:val="28"/>
                    <w:szCs w:val="28"/>
                  </w:rPr>
                  <w:t xml:space="preserve">In the movie scream (1996), the phone voice famously asks Sidney. </w:t>
                </w:r>
                <w:r w:rsidR="000A7134" w:rsidRPr="000A7134">
                  <w:rPr>
                    <w:sz w:val="28"/>
                    <w:szCs w:val="28"/>
                  </w:rPr>
                  <w:t>who can’t act, who is always running upstairs when she should be running out the door.</w:t>
                </w:r>
              </w:p>
            </w:sdtContent>
          </w:sdt>
          <w:p w14:paraId="67F9AE39" w14:textId="77777777" w:rsidR="000C79C0" w:rsidRPr="000A7134" w:rsidRDefault="000C79C0" w:rsidP="000C79C0">
            <w:pPr>
              <w:pStyle w:val="NoSpacing"/>
              <w:rPr>
                <w:sz w:val="28"/>
                <w:szCs w:val="24"/>
              </w:rPr>
            </w:pPr>
            <w:r w:rsidRPr="000A7134">
              <w:rPr>
                <w:sz w:val="28"/>
                <w:szCs w:val="24"/>
              </w:rPr>
              <w:t>Like ‘’Longlegs’’ it was confusing and did not catch our attention. The storyline feels slow instead of scary. I found myself waiting for something scary and exciting to happen, but it never really did. A good scary movie should grab your attention and make you nervous. But ‘’Longlegs’’ did nothing of that, that’s why we believe ‘’longlegs’’ is boring and not worth watching.</w:t>
            </w:r>
          </w:p>
          <w:p w14:paraId="709DB79E" w14:textId="77777777" w:rsidR="000C79C0" w:rsidRPr="000A7134" w:rsidRDefault="000C79C0" w:rsidP="000C79C0">
            <w:pPr>
              <w:pStyle w:val="NoSpacing"/>
              <w:rPr>
                <w:sz w:val="28"/>
                <w:szCs w:val="24"/>
              </w:rPr>
            </w:pPr>
          </w:p>
          <w:p w14:paraId="6D9A0C5A" w14:textId="68C11F26" w:rsidR="000C79C0" w:rsidRPr="000A7134" w:rsidRDefault="000C79C0" w:rsidP="000C79C0">
            <w:pPr>
              <w:pStyle w:val="NoSpacing"/>
              <w:rPr>
                <w:sz w:val="28"/>
                <w:szCs w:val="24"/>
              </w:rPr>
            </w:pPr>
            <w:r w:rsidRPr="000A7134">
              <w:rPr>
                <w:sz w:val="28"/>
                <w:szCs w:val="24"/>
              </w:rPr>
              <w:t>Scary movies are losing their spark because they rely on the same jump scares and they’re always overusing the same storylines. They need more, new fresh ideas and use creativity and true suspense that will keep us one the edge until then they will continue to feel repetitive and still overused storylines and still not frighten us</w:t>
            </w:r>
            <w:r w:rsidR="00BF6A20" w:rsidRPr="000A7134">
              <w:rPr>
                <w:sz w:val="28"/>
                <w:szCs w:val="24"/>
              </w:rPr>
              <w:t xml:space="preserve">. </w:t>
            </w:r>
            <w:r w:rsidRPr="000A7134">
              <w:rPr>
                <w:sz w:val="28"/>
                <w:szCs w:val="24"/>
              </w:rPr>
              <w:t xml:space="preserve"> </w:t>
            </w:r>
          </w:p>
          <w:p w14:paraId="1B1BEBA7" w14:textId="77777777" w:rsidR="00462505" w:rsidRDefault="00462505" w:rsidP="00CC37A7">
            <w:pPr>
              <w:rPr>
                <w:noProof/>
                <w:sz w:val="22"/>
                <w:szCs w:val="20"/>
              </w:rPr>
            </w:pPr>
          </w:p>
          <w:p w14:paraId="300028E2" w14:textId="28CB522A" w:rsidR="00CC37A7" w:rsidRDefault="4285909F" w:rsidP="00CC37A7">
            <w:pPr>
              <w:rPr>
                <w:sz w:val="22"/>
                <w:szCs w:val="20"/>
              </w:rPr>
            </w:pPr>
            <w:r w:rsidRPr="000F036C">
              <w:rPr>
                <w:noProof/>
                <w:sz w:val="22"/>
                <w:szCs w:val="20"/>
              </w:rPr>
              <w:drawing>
                <wp:inline distT="0" distB="0" distL="0" distR="0" wp14:anchorId="4CA8F92C" wp14:editId="257FBA02">
                  <wp:extent cx="4129405" cy="2872740"/>
                  <wp:effectExtent l="0" t="0" r="4445" b="3810"/>
                  <wp:docPr id="174001530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015300" name=""/>
                          <pic:cNvPicPr/>
                        </pic:nvPicPr>
                        <pic:blipFill rotWithShape="1">
                          <a:blip r:embed="rId26">
                            <a:extLst>
                              <a:ext uri="{28A0092B-C50C-407E-A947-70E740481C1C}">
                                <a14:useLocalDpi xmlns:a14="http://schemas.microsoft.com/office/drawing/2010/main"/>
                              </a:ext>
                            </a:extLst>
                          </a:blip>
                          <a:srcRect b="20328"/>
                          <a:stretch/>
                        </pic:blipFill>
                        <pic:spPr bwMode="auto">
                          <a:xfrm>
                            <a:off x="0" y="0"/>
                            <a:ext cx="4130786" cy="2873701"/>
                          </a:xfrm>
                          <a:prstGeom prst="rect">
                            <a:avLst/>
                          </a:prstGeom>
                          <a:ln>
                            <a:noFill/>
                          </a:ln>
                          <a:extLst>
                            <a:ext uri="{53640926-AAD7-44D8-BBD7-CCE9431645EC}">
                              <a14:shadowObscured xmlns:a14="http://schemas.microsoft.com/office/drawing/2010/main"/>
                            </a:ext>
                          </a:extLst>
                        </pic:spPr>
                      </pic:pic>
                    </a:graphicData>
                  </a:graphic>
                </wp:inline>
              </w:drawing>
            </w:r>
          </w:p>
          <w:p w14:paraId="0BAB03E3" w14:textId="77777777" w:rsidR="008C5C04" w:rsidRDefault="008C5C04" w:rsidP="00CC37A7">
            <w:pPr>
              <w:rPr>
                <w:sz w:val="22"/>
                <w:szCs w:val="20"/>
              </w:rPr>
            </w:pPr>
          </w:p>
          <w:p w14:paraId="787B099B" w14:textId="77777777" w:rsidR="008C5C04" w:rsidRDefault="008C5C04" w:rsidP="008C5C04">
            <w:pPr>
              <w:spacing w:before="240"/>
              <w:rPr>
                <w:rFonts w:ascii="Times New Roman" w:eastAsia="Times New Roman" w:hAnsi="Times New Roman" w:cs="Times New Roman"/>
                <w:color w:val="000000" w:themeColor="text1"/>
                <w:sz w:val="32"/>
                <w:szCs w:val="28"/>
              </w:rPr>
            </w:pPr>
          </w:p>
          <w:p w14:paraId="7D1ED698" w14:textId="77777777" w:rsidR="008C5C04" w:rsidRDefault="008C5C04" w:rsidP="008C5C04">
            <w:pPr>
              <w:spacing w:before="240"/>
              <w:rPr>
                <w:rFonts w:ascii="Times New Roman" w:eastAsia="Times New Roman" w:hAnsi="Times New Roman" w:cs="Times New Roman"/>
                <w:color w:val="000000" w:themeColor="text1"/>
                <w:sz w:val="32"/>
                <w:szCs w:val="28"/>
              </w:rPr>
            </w:pPr>
          </w:p>
          <w:p w14:paraId="6E50DAA4" w14:textId="77777777" w:rsidR="008C5C04" w:rsidRDefault="008C5C04" w:rsidP="008C5C04">
            <w:pPr>
              <w:spacing w:before="240"/>
              <w:rPr>
                <w:rFonts w:ascii="Times New Roman" w:eastAsia="Times New Roman" w:hAnsi="Times New Roman" w:cs="Times New Roman"/>
                <w:color w:val="000000" w:themeColor="text1"/>
                <w:sz w:val="32"/>
                <w:szCs w:val="28"/>
              </w:rPr>
            </w:pPr>
          </w:p>
          <w:p w14:paraId="38018191" w14:textId="4F8ECD1B" w:rsidR="007978DB" w:rsidRDefault="007978DB" w:rsidP="008C5C04">
            <w:pPr>
              <w:spacing w:before="240"/>
              <w:rPr>
                <w:rFonts w:ascii="Times New Roman" w:eastAsia="Times New Roman" w:hAnsi="Times New Roman" w:cs="Times New Roman"/>
                <w:color w:val="000000" w:themeColor="text1"/>
                <w:sz w:val="32"/>
                <w:szCs w:val="28"/>
              </w:rPr>
            </w:pPr>
            <w:r>
              <w:rPr>
                <w:rFonts w:ascii="Times New Roman" w:eastAsia="Times New Roman" w:hAnsi="Times New Roman" w:cs="Times New Roman"/>
                <w:color w:val="000000" w:themeColor="text1"/>
                <w:sz w:val="32"/>
                <w:szCs w:val="28"/>
              </w:rPr>
              <w:t>________________________________________</w:t>
            </w:r>
          </w:p>
          <w:p w14:paraId="0588E258" w14:textId="77777777" w:rsidR="007978DB" w:rsidRDefault="007978DB" w:rsidP="007978DB">
            <w:pPr>
              <w:spacing w:before="240"/>
              <w:rPr>
                <w:rFonts w:ascii="Times New Roman" w:eastAsia="Times New Roman" w:hAnsi="Times New Roman" w:cs="Times New Roman"/>
                <w:color w:val="000000" w:themeColor="text1"/>
                <w:sz w:val="28"/>
                <w:szCs w:val="24"/>
              </w:rPr>
            </w:pPr>
            <w:r w:rsidRPr="008C5C04">
              <w:rPr>
                <w:rFonts w:ascii="Times New Roman" w:eastAsia="Times New Roman" w:hAnsi="Times New Roman" w:cs="Times New Roman"/>
                <w:color w:val="000000" w:themeColor="text1"/>
                <w:sz w:val="28"/>
                <w:szCs w:val="24"/>
              </w:rPr>
              <w:t>People could be drawn to scary movies for a variety of reasons. According to a study, it involves a combination of physiological responses, psychological benefits, and social experiences. One student said during an interview that it is the adrenaline rush they enjoy getting when watching a horror film, that it almost feels the same as riding a rollercoaster.</w:t>
            </w:r>
          </w:p>
          <w:p w14:paraId="6F5FEA8F" w14:textId="77777777" w:rsidR="007978DB" w:rsidRPr="008C5C04" w:rsidRDefault="007978DB" w:rsidP="007978DB">
            <w:pPr>
              <w:spacing w:before="240"/>
              <w:rPr>
                <w:sz w:val="28"/>
                <w:szCs w:val="24"/>
              </w:rPr>
            </w:pPr>
            <w:r w:rsidRPr="008C5C04">
              <w:rPr>
                <w:rFonts w:ascii="Times New Roman" w:eastAsia="Times New Roman" w:hAnsi="Times New Roman" w:cs="Times New Roman"/>
                <w:color w:val="000000" w:themeColor="text1"/>
                <w:sz w:val="28"/>
                <w:szCs w:val="24"/>
              </w:rPr>
              <w:t>Some could also have individual differences, like people who are more empathetic may find it difficult to enjoy</w:t>
            </w:r>
          </w:p>
          <w:p w14:paraId="5CCF0F7D" w14:textId="7003743A" w:rsidR="009A0733" w:rsidRDefault="00431B49" w:rsidP="008C5C04">
            <w:pPr>
              <w:spacing w:before="240"/>
              <w:rPr>
                <w:rFonts w:ascii="Times New Roman" w:eastAsia="Times New Roman" w:hAnsi="Times New Roman" w:cs="Times New Roman"/>
                <w:color w:val="000000" w:themeColor="text1"/>
                <w:sz w:val="32"/>
                <w:szCs w:val="28"/>
              </w:rPr>
            </w:pPr>
            <w:r>
              <w:rPr>
                <w:noProof/>
              </w:rPr>
              <w:lastRenderedPageBreak/>
              <w:drawing>
                <wp:inline distT="0" distB="0" distL="0" distR="0" wp14:anchorId="3DFB4977" wp14:editId="72ED8807">
                  <wp:extent cx="3619500" cy="2725796"/>
                  <wp:effectExtent l="0" t="0" r="0" b="0"/>
                  <wp:docPr id="754583535" name="Picture 1" descr="Why We Love Being Scared By Horror Mov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y We Love Being Scared By Horror Movi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23160" cy="2728552"/>
                          </a:xfrm>
                          <a:prstGeom prst="rect">
                            <a:avLst/>
                          </a:prstGeom>
                          <a:noFill/>
                          <a:ln>
                            <a:noFill/>
                          </a:ln>
                        </pic:spPr>
                      </pic:pic>
                    </a:graphicData>
                  </a:graphic>
                </wp:inline>
              </w:drawing>
            </w:r>
          </w:p>
          <w:p w14:paraId="159CECAF" w14:textId="1EC717FB" w:rsidR="00D94509" w:rsidRPr="008C5C04" w:rsidRDefault="00D94509" w:rsidP="00D94509">
            <w:pPr>
              <w:spacing w:before="240"/>
              <w:rPr>
                <w:rFonts w:ascii="Times New Roman" w:eastAsia="Times New Roman" w:hAnsi="Times New Roman" w:cs="Times New Roman"/>
                <w:color w:val="000000" w:themeColor="text1"/>
                <w:sz w:val="28"/>
                <w:szCs w:val="24"/>
              </w:rPr>
            </w:pPr>
            <w:r w:rsidRPr="008C5C04">
              <w:rPr>
                <w:rFonts w:ascii="Times New Roman" w:eastAsia="Times New Roman" w:hAnsi="Times New Roman" w:cs="Times New Roman"/>
                <w:color w:val="000000" w:themeColor="text1"/>
                <w:sz w:val="28"/>
                <w:szCs w:val="24"/>
              </w:rPr>
              <w:t>horror movies because they strongly identify with the victim’s suffering. Others may use horror movies to practice coping with negative emotions such as fear and anxiety, in a simulated setting.</w:t>
            </w:r>
          </w:p>
          <w:p w14:paraId="3AC0D815" w14:textId="38176E61" w:rsidR="008C5C04" w:rsidRPr="00D94509" w:rsidRDefault="008C5C04" w:rsidP="008C5C04">
            <w:pPr>
              <w:spacing w:before="240"/>
              <w:rPr>
                <w:sz w:val="28"/>
                <w:szCs w:val="24"/>
              </w:rPr>
            </w:pPr>
            <w:r w:rsidRPr="00D94509">
              <w:rPr>
                <w:rFonts w:ascii="Times New Roman" w:eastAsia="Times New Roman" w:hAnsi="Times New Roman" w:cs="Times New Roman"/>
                <w:color w:val="000000" w:themeColor="text1"/>
                <w:sz w:val="28"/>
                <w:szCs w:val="24"/>
              </w:rPr>
              <w:t>The real reason people love scary movies is simple: they let us face our darkest fears without ever leaving the couch. After all, when the credits roll, the monsters stay on screen.</w:t>
            </w:r>
          </w:p>
          <w:p w14:paraId="132E7573" w14:textId="77777777" w:rsidR="008C5C04" w:rsidRPr="00D94509" w:rsidRDefault="008C5C04" w:rsidP="008C5C04">
            <w:pPr>
              <w:spacing w:before="240"/>
              <w:rPr>
                <w:sz w:val="28"/>
                <w:szCs w:val="24"/>
              </w:rPr>
            </w:pPr>
            <w:r w:rsidRPr="00D94509">
              <w:rPr>
                <w:rFonts w:ascii="Times New Roman" w:eastAsia="Times New Roman" w:hAnsi="Times New Roman" w:cs="Times New Roman"/>
                <w:color w:val="000000" w:themeColor="text1"/>
                <w:sz w:val="28"/>
                <w:szCs w:val="28"/>
              </w:rPr>
              <w:t>Citing’s</w:t>
            </w:r>
          </w:p>
          <w:p w14:paraId="785C6BC1" w14:textId="77777777" w:rsidR="008C5C04" w:rsidRPr="00D94509" w:rsidRDefault="008C5C04" w:rsidP="008C5C04">
            <w:pPr>
              <w:spacing w:before="240"/>
              <w:rPr>
                <w:sz w:val="28"/>
                <w:szCs w:val="24"/>
              </w:rPr>
            </w:pPr>
            <w:r w:rsidRPr="00D94509">
              <w:rPr>
                <w:rFonts w:ascii="Times New Roman" w:eastAsia="Times New Roman" w:hAnsi="Times New Roman" w:cs="Times New Roman"/>
                <w:color w:val="000000" w:themeColor="text1"/>
                <w:sz w:val="28"/>
                <w:szCs w:val="28"/>
              </w:rPr>
              <w:t>· Fight-or-Flight, neurochemistry, and the thrill of fear. CSP Global explains how horror, even as entertainment, can trigger adrenaline, dopamine, endorphins, and since the viewers are safe, the brain turns fear into an enjoyable rush.</w:t>
            </w:r>
          </w:p>
          <w:p w14:paraId="0C9EC70C" w14:textId="77777777" w:rsidR="008C5C04" w:rsidRPr="00D94509" w:rsidRDefault="008C5C04" w:rsidP="008C5C04">
            <w:pPr>
              <w:spacing w:before="240"/>
              <w:rPr>
                <w:sz w:val="28"/>
                <w:szCs w:val="24"/>
              </w:rPr>
            </w:pPr>
            <w:r w:rsidRPr="00D94509">
              <w:rPr>
                <w:rFonts w:ascii="Times New Roman" w:eastAsia="Times New Roman" w:hAnsi="Times New Roman" w:cs="Times New Roman"/>
                <w:color w:val="000000" w:themeColor="text1"/>
                <w:sz w:val="28"/>
                <w:szCs w:val="24"/>
              </w:rPr>
              <w:t>· Psychology Today: suspense, physiological response, catharsis. It discusses how fear and excitement mix in horror films. Talks about that roller coaster rush that creates a rewarding experience through suspense and catharsis.</w:t>
            </w:r>
          </w:p>
          <w:p w14:paraId="7F8678B3" w14:textId="35D5D8F6" w:rsidR="008C5C04" w:rsidRPr="00431B49" w:rsidRDefault="008C5C04" w:rsidP="00431B49">
            <w:pPr>
              <w:spacing w:before="240"/>
              <w:rPr>
                <w:sz w:val="28"/>
                <w:szCs w:val="24"/>
              </w:rPr>
            </w:pPr>
            <w:r w:rsidRPr="00D94509">
              <w:rPr>
                <w:rFonts w:ascii="Times New Roman" w:eastAsia="Times New Roman" w:hAnsi="Times New Roman" w:cs="Times New Roman"/>
                <w:color w:val="000000" w:themeColor="text1"/>
                <w:sz w:val="28"/>
                <w:szCs w:val="28"/>
              </w:rPr>
              <w:t>· The Protective Frame Theory. John’s Hopkins research outlines how watchers enjoy horror when they feel safe, detached, and in control.</w:t>
            </w:r>
          </w:p>
        </w:tc>
      </w:tr>
      <w:tr w:rsidR="0016253D" w:rsidRPr="007212EC" w14:paraId="11E6EF87" w14:textId="77777777" w:rsidTr="00A34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917" w:type="pct"/>
            <w:gridSpan w:val="2"/>
            <w:tcBorders>
              <w:top w:val="single" w:sz="0" w:space="0" w:color="000000" w:themeColor="text1"/>
              <w:left w:val="single" w:sz="0" w:space="0" w:color="000000" w:themeColor="text1"/>
              <w:bottom w:val="single" w:sz="0" w:space="0" w:color="000000" w:themeColor="text1"/>
              <w:right w:val="single" w:sz="4" w:space="0" w:color="auto"/>
            </w:tcBorders>
            <w:vAlign w:val="center"/>
          </w:tcPr>
          <w:p w14:paraId="23C776E4" w14:textId="714A4219" w:rsidR="00F31919" w:rsidRPr="000A7134" w:rsidRDefault="3856AC8A" w:rsidP="685296E1">
            <w:pPr>
              <w:pStyle w:val="NoSpacing"/>
              <w:rPr>
                <w:sz w:val="28"/>
                <w:szCs w:val="28"/>
              </w:rPr>
            </w:pPr>
            <w:r w:rsidRPr="000A7134">
              <w:rPr>
                <w:sz w:val="28"/>
                <w:szCs w:val="28"/>
              </w:rPr>
              <w:t xml:space="preserve">When you feel like you're getting poked with a needle that’s when you know Bathsheba Sherman is nearby. Do you think scary movies are getting boring? These days, it feels like horror films rely on the same predictable jump scares and recycled storyline we’ve seen a hundred times before. The thrill is fading and what used to make us grip our seats now barely makes us flinch. If the genre doesn’t start taking </w:t>
            </w:r>
            <w:r w:rsidR="52A65520" w:rsidRPr="000A7134">
              <w:rPr>
                <w:sz w:val="28"/>
                <w:szCs w:val="28"/>
              </w:rPr>
              <w:t>risks</w:t>
            </w:r>
            <w:r w:rsidRPr="000A7134">
              <w:rPr>
                <w:sz w:val="28"/>
                <w:szCs w:val="28"/>
              </w:rPr>
              <w:t xml:space="preserve"> and creating fresh</w:t>
            </w:r>
            <w:r w:rsidR="616BB675" w:rsidRPr="000A7134">
              <w:rPr>
                <w:sz w:val="28"/>
                <w:szCs w:val="28"/>
              </w:rPr>
              <w:t>, original ideas, scary movies might lose the power to scare us.</w:t>
            </w:r>
          </w:p>
          <w:p w14:paraId="2961322D" w14:textId="74ED7951" w:rsidR="00F31919" w:rsidRPr="000A7134" w:rsidRDefault="00F31919" w:rsidP="685296E1">
            <w:pPr>
              <w:pStyle w:val="NoSpacing"/>
              <w:rPr>
                <w:sz w:val="28"/>
                <w:szCs w:val="28"/>
              </w:rPr>
            </w:pPr>
          </w:p>
          <w:p w14:paraId="78BAD437" w14:textId="2C9D322F" w:rsidR="00F31919" w:rsidRPr="007C10B3" w:rsidRDefault="00F31919" w:rsidP="685296E1">
            <w:pPr>
              <w:pStyle w:val="NoSpacing"/>
              <w:rPr>
                <w:sz w:val="24"/>
                <w:szCs w:val="24"/>
              </w:rPr>
            </w:pPr>
          </w:p>
          <w:p w14:paraId="4EEF207E" w14:textId="244AAF43" w:rsidR="00F31919" w:rsidRPr="007C10B3" w:rsidRDefault="00F31919" w:rsidP="000C79C0">
            <w:pPr>
              <w:pStyle w:val="NoSpacing"/>
            </w:pPr>
          </w:p>
        </w:tc>
        <w:tc>
          <w:tcPr>
            <w:tcW w:w="3083" w:type="pct"/>
            <w:gridSpan w:val="2"/>
            <w:vMerge/>
            <w:tcMar>
              <w:top w:w="0" w:type="dxa"/>
              <w:left w:w="216" w:type="dxa"/>
              <w:right w:w="115" w:type="dxa"/>
            </w:tcMar>
          </w:tcPr>
          <w:p w14:paraId="46BE69A0" w14:textId="77777777" w:rsidR="00F31919" w:rsidRPr="000F036C" w:rsidRDefault="00F31919" w:rsidP="00AA5FE5">
            <w:pPr>
              <w:pStyle w:val="SmallAuthorName"/>
              <w:rPr>
                <w:color w:val="000000" w:themeColor="text1"/>
                <w:sz w:val="22"/>
                <w:szCs w:val="20"/>
              </w:rPr>
            </w:pPr>
          </w:p>
        </w:tc>
      </w:tr>
      <w:tr w:rsidR="0016253D" w:rsidRPr="007212EC" w14:paraId="2DC674E8" w14:textId="77777777" w:rsidTr="00A34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30"/>
        </w:trPr>
        <w:tc>
          <w:tcPr>
            <w:tcW w:w="1917" w:type="pct"/>
            <w:gridSpan w:val="2"/>
            <w:tcBorders>
              <w:top w:val="single" w:sz="0" w:space="0" w:color="000000" w:themeColor="text1"/>
              <w:left w:val="single" w:sz="0" w:space="0" w:color="000000" w:themeColor="text1"/>
              <w:bottom w:val="single" w:sz="0" w:space="0" w:color="000000" w:themeColor="text1"/>
              <w:right w:val="single" w:sz="4" w:space="0" w:color="auto"/>
            </w:tcBorders>
            <w:tcMar>
              <w:top w:w="288" w:type="dxa"/>
              <w:left w:w="115" w:type="dxa"/>
              <w:right w:w="115" w:type="dxa"/>
            </w:tcMar>
          </w:tcPr>
          <w:p w14:paraId="637FBDB2" w14:textId="212AF741" w:rsidR="007C10B3" w:rsidRPr="00F543BE" w:rsidRDefault="00000000" w:rsidP="007C10B3">
            <w:pPr>
              <w:pStyle w:val="LargeAuthorName"/>
              <w:rPr>
                <w:sz w:val="24"/>
                <w:szCs w:val="18"/>
              </w:rPr>
            </w:pPr>
            <w:sdt>
              <w:sdtPr>
                <w:rPr>
                  <w:sz w:val="24"/>
                  <w:szCs w:val="18"/>
                </w:rPr>
                <w:id w:val="-1384172790"/>
                <w:placeholder>
                  <w:docPart w:val="5444D2407A3741B28D12182F4D76BCB4"/>
                </w:placeholder>
                <w15:appearance w15:val="hidden"/>
              </w:sdtPr>
              <w:sdtContent>
                <w:r w:rsidR="00F343A8" w:rsidRPr="00F543BE">
                  <w:rPr>
                    <w:sz w:val="24"/>
                    <w:szCs w:val="18"/>
                  </w:rPr>
                  <w:t xml:space="preserve">Mayrin </w:t>
                </w:r>
                <w:r w:rsidR="00255BDF" w:rsidRPr="00F543BE">
                  <w:rPr>
                    <w:sz w:val="24"/>
                    <w:szCs w:val="18"/>
                  </w:rPr>
                  <w:t>Montoya</w:t>
                </w:r>
              </w:sdtContent>
            </w:sdt>
            <w:r w:rsidR="007C10B3" w:rsidRPr="00F543BE">
              <w:rPr>
                <w:sz w:val="24"/>
                <w:szCs w:val="18"/>
              </w:rPr>
              <w:t xml:space="preserve"> </w:t>
            </w:r>
          </w:p>
          <w:p w14:paraId="369D4396" w14:textId="77777777" w:rsidR="007C10B3" w:rsidRPr="00553E89" w:rsidRDefault="007C10B3" w:rsidP="007C10B3">
            <w:pPr>
              <w:pStyle w:val="SmallAuthorName"/>
              <w:spacing w:line="276" w:lineRule="auto"/>
              <w:rPr>
                <w:color w:val="000000" w:themeColor="text1"/>
                <w:sz w:val="16"/>
                <w:szCs w:val="16"/>
              </w:rPr>
            </w:pPr>
          </w:p>
          <w:p w14:paraId="726DBC14" w14:textId="77777777" w:rsidR="00F543BE" w:rsidRPr="00A34088" w:rsidRDefault="00000000" w:rsidP="477410E5">
            <w:pPr>
              <w:pStyle w:val="LargeArticleTitle"/>
              <w:rPr>
                <w:sz w:val="46"/>
                <w:szCs w:val="46"/>
              </w:rPr>
            </w:pPr>
            <w:sdt>
              <w:sdtPr>
                <w:rPr>
                  <w:sz w:val="46"/>
                  <w:szCs w:val="46"/>
                </w:rPr>
                <w:id w:val="1409800845"/>
                <w:placeholder>
                  <w:docPart w:val="27D414C4B4A14C1CA5A3C0AC7764D926"/>
                </w:placeholder>
                <w15:appearance w15:val="hidden"/>
              </w:sdtPr>
              <w:sdtContent>
                <w:r w:rsidR="00F343A8" w:rsidRPr="00A34088">
                  <w:rPr>
                    <w:sz w:val="46"/>
                    <w:szCs w:val="46"/>
                  </w:rPr>
                  <w:t>THE PSYCHOLOGY OF FEAR</w:t>
                </w:r>
              </w:sdtContent>
            </w:sdt>
            <w:r w:rsidR="007C10B3" w:rsidRPr="00A34088">
              <w:rPr>
                <w:sz w:val="46"/>
                <w:szCs w:val="46"/>
              </w:rPr>
              <w:t xml:space="preserve"> </w:t>
            </w:r>
          </w:p>
          <w:p w14:paraId="37320CD6" w14:textId="10E9BFBF" w:rsidR="00A7758D" w:rsidRPr="00553E89" w:rsidRDefault="00000000" w:rsidP="477410E5">
            <w:pPr>
              <w:pStyle w:val="LargeArticleTitle"/>
              <w:rPr>
                <w:sz w:val="72"/>
                <w:szCs w:val="28"/>
              </w:rPr>
            </w:pPr>
            <w:sdt>
              <w:sdtPr>
                <w:rPr>
                  <w:sz w:val="20"/>
                  <w:szCs w:val="4"/>
                </w:rPr>
                <w:id w:val="-884175889"/>
                <w:placeholder>
                  <w:docPart w:val="842195509C5C4E5F983C4A8D7C4DD837"/>
                </w:placeholder>
                <w:showingPlcHdr/>
                <w15:appearance w15:val="hidden"/>
              </w:sdtPr>
              <w:sdtContent>
                <w:r w:rsidR="007C10B3" w:rsidRPr="00F543BE">
                  <w:rPr>
                    <w:sz w:val="20"/>
                    <w:szCs w:val="4"/>
                  </w:rPr>
                  <w:t>The latest updates to get you through the day</w:t>
                </w:r>
              </w:sdtContent>
            </w:sdt>
            <w:r w:rsidR="007C10B3" w:rsidRPr="00F543BE">
              <w:rPr>
                <w:sz w:val="20"/>
                <w:szCs w:val="4"/>
              </w:rPr>
              <w:t xml:space="preserve"> </w:t>
            </w:r>
          </w:p>
          <w:p w14:paraId="1B6A670F" w14:textId="0867A168" w:rsidR="00A7758D" w:rsidRPr="008C5C04" w:rsidRDefault="375D7329" w:rsidP="4899340B">
            <w:pPr>
              <w:spacing w:before="240"/>
              <w:rPr>
                <w:sz w:val="28"/>
                <w:szCs w:val="24"/>
              </w:rPr>
            </w:pPr>
            <w:r w:rsidRPr="008C5C04">
              <w:rPr>
                <w:rFonts w:ascii="Times New Roman" w:eastAsia="Times New Roman" w:hAnsi="Times New Roman" w:cs="Times New Roman"/>
                <w:color w:val="000000" w:themeColor="text1"/>
                <w:sz w:val="28"/>
                <w:szCs w:val="24"/>
              </w:rPr>
              <w:t xml:space="preserve">Why do people enjoy scary movies even though they cause fear and anxiety? Some could </w:t>
            </w:r>
            <w:r w:rsidRPr="008C5C04">
              <w:rPr>
                <w:rFonts w:ascii="Times New Roman" w:eastAsia="Times New Roman" w:hAnsi="Times New Roman" w:cs="Times New Roman"/>
                <w:color w:val="000000" w:themeColor="text1"/>
                <w:sz w:val="28"/>
                <w:szCs w:val="24"/>
              </w:rPr>
              <w:lastRenderedPageBreak/>
              <w:t xml:space="preserve">say they love scary movies, but </w:t>
            </w:r>
            <w:r w:rsidR="4FF99E3A" w:rsidRPr="008C5C04">
              <w:rPr>
                <w:rFonts w:ascii="Times New Roman" w:eastAsia="Times New Roman" w:hAnsi="Times New Roman" w:cs="Times New Roman"/>
                <w:color w:val="000000" w:themeColor="text1"/>
                <w:sz w:val="28"/>
                <w:szCs w:val="24"/>
              </w:rPr>
              <w:t>they are</w:t>
            </w:r>
            <w:r w:rsidRPr="008C5C04">
              <w:rPr>
                <w:rFonts w:ascii="Times New Roman" w:eastAsia="Times New Roman" w:hAnsi="Times New Roman" w:cs="Times New Roman"/>
                <w:color w:val="000000" w:themeColor="text1"/>
                <w:sz w:val="28"/>
                <w:szCs w:val="24"/>
              </w:rPr>
              <w:t xml:space="preserve"> also the first to hide behind a pillow during the scariest scenes. Others admit they enjoy the rush of adrenaline that comes with a good scare. So, what is it about fear that </w:t>
            </w:r>
            <w:r w:rsidR="56CB759E" w:rsidRPr="008C5C04">
              <w:rPr>
                <w:rFonts w:ascii="Times New Roman" w:eastAsia="Times New Roman" w:hAnsi="Times New Roman" w:cs="Times New Roman"/>
                <w:color w:val="000000" w:themeColor="text1"/>
                <w:sz w:val="28"/>
                <w:szCs w:val="24"/>
              </w:rPr>
              <w:t>keeps</w:t>
            </w:r>
            <w:r w:rsidRPr="008C5C04">
              <w:rPr>
                <w:rFonts w:ascii="Times New Roman" w:eastAsia="Times New Roman" w:hAnsi="Times New Roman" w:cs="Times New Roman"/>
                <w:color w:val="000000" w:themeColor="text1"/>
                <w:sz w:val="28"/>
                <w:szCs w:val="24"/>
              </w:rPr>
              <w:t xml:space="preserve"> audiences so addicted?</w:t>
            </w:r>
          </w:p>
          <w:p w14:paraId="2B46F0DC" w14:textId="45935F90" w:rsidR="00A7758D" w:rsidRPr="007C10B3" w:rsidRDefault="00A7758D" w:rsidP="007978DB">
            <w:pPr>
              <w:spacing w:before="240"/>
            </w:pPr>
          </w:p>
        </w:tc>
        <w:tc>
          <w:tcPr>
            <w:tcW w:w="3083" w:type="pct"/>
            <w:gridSpan w:val="2"/>
            <w:vMerge/>
          </w:tcPr>
          <w:p w14:paraId="5B92E776" w14:textId="77777777" w:rsidR="00A7758D" w:rsidRPr="000F036C" w:rsidRDefault="00A7758D" w:rsidP="00A7758D">
            <w:pPr>
              <w:rPr>
                <w:color w:val="000000" w:themeColor="text1"/>
                <w:sz w:val="22"/>
                <w:szCs w:val="20"/>
              </w:rPr>
            </w:pPr>
          </w:p>
        </w:tc>
      </w:tr>
    </w:tbl>
    <w:p w14:paraId="677EF4BF" w14:textId="77777777" w:rsidR="00E034A1" w:rsidRDefault="00E034A1">
      <w:pPr>
        <w:sectPr w:rsidR="00E034A1" w:rsidSect="007978DB">
          <w:headerReference w:type="default" r:id="rId28"/>
          <w:footerReference w:type="default" r:id="rId29"/>
          <w:headerReference w:type="first" r:id="rId30"/>
          <w:footerReference w:type="first" r:id="rId31"/>
          <w:pgSz w:w="12240" w:h="20160" w:code="5"/>
          <w:pgMar w:top="720" w:right="720" w:bottom="835" w:left="720" w:header="0" w:footer="0" w:gutter="0"/>
          <w:cols w:space="720"/>
          <w:titlePg/>
          <w:docGrid w:linePitch="360"/>
        </w:sectPr>
      </w:pPr>
    </w:p>
    <w:tbl>
      <w:tblPr>
        <w:tblStyle w:val="TableGrid"/>
        <w:tblW w:w="10980" w:type="dxa"/>
        <w:tblLayout w:type="fixed"/>
        <w:tblLook w:val="04A0" w:firstRow="1" w:lastRow="0" w:firstColumn="1" w:lastColumn="0" w:noHBand="0" w:noVBand="1"/>
      </w:tblPr>
      <w:tblGrid>
        <w:gridCol w:w="1764"/>
        <w:gridCol w:w="1764"/>
        <w:gridCol w:w="2353"/>
        <w:gridCol w:w="1817"/>
        <w:gridCol w:w="1748"/>
        <w:gridCol w:w="1213"/>
        <w:gridCol w:w="321"/>
      </w:tblGrid>
      <w:tr w:rsidR="002768F0" w:rsidRPr="007212EC" w14:paraId="56537215" w14:textId="77777777" w:rsidTr="00431B49">
        <w:trPr>
          <w:gridAfter w:val="1"/>
          <w:wAfter w:w="321" w:type="dxa"/>
          <w:trHeight w:val="865"/>
        </w:trPr>
        <w:tc>
          <w:tcPr>
            <w:tcW w:w="1764" w:type="dxa"/>
            <w:tcBorders>
              <w:top w:val="nil"/>
              <w:left w:val="nil"/>
              <w:bottom w:val="nil"/>
              <w:right w:val="nil"/>
            </w:tcBorders>
            <w:vAlign w:val="center"/>
          </w:tcPr>
          <w:p w14:paraId="0C803C66" w14:textId="20A16C42" w:rsidR="002768F0" w:rsidRPr="006169CB" w:rsidRDefault="00000000" w:rsidP="006A5233">
            <w:pPr>
              <w:pStyle w:val="MastheadCopy"/>
            </w:pPr>
            <w:sdt>
              <w:sdtPr>
                <w:id w:val="-337467607"/>
                <w:placeholder>
                  <w:docPart w:val="40B096349D314388BAC8E7B2E89B4BF0"/>
                </w:placeholder>
                <w15:appearance w15:val="hidden"/>
              </w:sdtPr>
              <w:sdtContent>
                <w:r w:rsidR="00401335">
                  <w:t>Thursday, September 4, 2025</w:t>
                </w:r>
              </w:sdtContent>
            </w:sdt>
          </w:p>
        </w:tc>
        <w:tc>
          <w:tcPr>
            <w:tcW w:w="7682" w:type="dxa"/>
            <w:gridSpan w:val="4"/>
            <w:tcBorders>
              <w:top w:val="nil"/>
              <w:left w:val="nil"/>
              <w:bottom w:val="nil"/>
              <w:right w:val="nil"/>
            </w:tcBorders>
            <w:vAlign w:val="center"/>
          </w:tcPr>
          <w:p w14:paraId="2E99D5F2" w14:textId="5933EA84" w:rsidR="002768F0" w:rsidRPr="00CE1F2C" w:rsidRDefault="0055132C">
            <w:pPr>
              <w:pStyle w:val="Header"/>
            </w:pPr>
            <w:r>
              <w:t xml:space="preserve">SPORTS </w:t>
            </w:r>
            <w:sdt>
              <w:sdtPr>
                <w:id w:val="-1622527682"/>
                <w:placeholder>
                  <w:docPart w:val="750D8D49F48F4702B476777B1F741586"/>
                </w:placeholder>
                <w:showingPlcHdr/>
                <w15:appearance w15:val="hidden"/>
              </w:sdtPr>
              <w:sdtContent>
                <w:r w:rsidR="002768F0" w:rsidRPr="00F7629D">
                  <w:t>NEWS TODAY</w:t>
                </w:r>
              </w:sdtContent>
            </w:sdt>
          </w:p>
        </w:tc>
        <w:tc>
          <w:tcPr>
            <w:tcW w:w="1213" w:type="dxa"/>
            <w:tcBorders>
              <w:top w:val="nil"/>
              <w:left w:val="nil"/>
              <w:bottom w:val="nil"/>
              <w:right w:val="nil"/>
            </w:tcBorders>
            <w:vAlign w:val="center"/>
          </w:tcPr>
          <w:sdt>
            <w:sdtPr>
              <w:id w:val="1973706707"/>
              <w:placeholder>
                <w:docPart w:val="4063719199B34E69B3E07066054D964B"/>
              </w:placeholder>
              <w15:appearance w15:val="hidden"/>
            </w:sdtPr>
            <w:sdtContent>
              <w:sdt>
                <w:sdtPr>
                  <w:id w:val="1629976964"/>
                  <w:placeholder>
                    <w:docPart w:val="54EFCF7432804712BF38A1C8427BE5D1"/>
                  </w:placeholder>
                  <w15:appearance w15:val="hidden"/>
                </w:sdtPr>
                <w:sdtContent>
                  <w:p w14:paraId="0764B5B6" w14:textId="77777777" w:rsidR="00401335" w:rsidRDefault="00401335" w:rsidP="00401335">
                    <w:pPr>
                      <w:pStyle w:val="MastheadCopy"/>
                    </w:pPr>
                    <w:r>
                      <w:t xml:space="preserve">Issue </w:t>
                    </w:r>
                  </w:p>
                  <w:p w14:paraId="3D9BB499" w14:textId="77777777" w:rsidR="00401335" w:rsidRDefault="00401335" w:rsidP="00401335">
                    <w:pPr>
                      <w:pStyle w:val="MastheadCopy"/>
                      <w:rPr>
                        <w:rFonts w:asciiTheme="minorHAnsi" w:hAnsiTheme="minorHAnsi"/>
                        <w:iCs w:val="0"/>
                      </w:rPr>
                    </w:pPr>
                    <w:r>
                      <w:t>#1</w:t>
                    </w:r>
                  </w:p>
                </w:sdtContent>
              </w:sdt>
              <w:p w14:paraId="5EB163ED" w14:textId="196C353D" w:rsidR="002768F0" w:rsidRPr="00800A0F" w:rsidRDefault="00000000">
                <w:pPr>
                  <w:pStyle w:val="MastheadCopy"/>
                </w:pPr>
              </w:p>
            </w:sdtContent>
          </w:sdt>
        </w:tc>
      </w:tr>
      <w:tr w:rsidR="00DD7F4A" w14:paraId="430654C8" w14:textId="77777777" w:rsidTr="00431B49">
        <w:trPr>
          <w:trHeight w:val="19"/>
        </w:trPr>
        <w:tc>
          <w:tcPr>
            <w:tcW w:w="10980" w:type="dxa"/>
            <w:gridSpan w:val="7"/>
            <w:tcBorders>
              <w:top w:val="thickThinMediumGap" w:sz="24" w:space="0" w:color="auto"/>
              <w:left w:val="nil"/>
              <w:bottom w:val="nil"/>
              <w:right w:val="nil"/>
            </w:tcBorders>
          </w:tcPr>
          <w:p w14:paraId="5A4C7A8D" w14:textId="77777777" w:rsidR="00DD7F4A" w:rsidRPr="007212EC" w:rsidRDefault="00DD7F4A" w:rsidP="00E034A1">
            <w:pPr>
              <w:pStyle w:val="NoSpacing"/>
            </w:pPr>
          </w:p>
        </w:tc>
      </w:tr>
      <w:tr w:rsidR="00F31919" w14:paraId="1307A722" w14:textId="77777777" w:rsidTr="00431B49">
        <w:trPr>
          <w:trHeight w:val="3572"/>
        </w:trPr>
        <w:tc>
          <w:tcPr>
            <w:tcW w:w="3528" w:type="dxa"/>
            <w:gridSpan w:val="2"/>
            <w:tcBorders>
              <w:top w:val="nil"/>
              <w:left w:val="nil"/>
              <w:bottom w:val="nil"/>
              <w:right w:val="nil"/>
            </w:tcBorders>
          </w:tcPr>
          <w:p w14:paraId="64EF4329" w14:textId="1A1F98CC" w:rsidR="001D517B" w:rsidRPr="001A0700" w:rsidRDefault="00000000" w:rsidP="001D517B">
            <w:pPr>
              <w:pStyle w:val="SmallAuthorName"/>
              <w:rPr>
                <w:sz w:val="32"/>
                <w:szCs w:val="28"/>
              </w:rPr>
            </w:pPr>
            <w:sdt>
              <w:sdtPr>
                <w:rPr>
                  <w:sz w:val="32"/>
                  <w:szCs w:val="28"/>
                </w:rPr>
                <w:id w:val="-1541193074"/>
                <w:placeholder>
                  <w:docPart w:val="DF80159996C16242AFCB9A6802E7256F"/>
                </w:placeholder>
                <w15:appearance w15:val="hidden"/>
              </w:sdtPr>
              <w:sdtContent>
                <w:r w:rsidR="449FBC35" w:rsidRPr="001A0700">
                  <w:rPr>
                    <w:sz w:val="32"/>
                    <w:szCs w:val="28"/>
                  </w:rPr>
                  <w:t>Maliya Bush, Tikira Scurry</w:t>
                </w:r>
              </w:sdtContent>
            </w:sdt>
            <w:r w:rsidR="001D517B" w:rsidRPr="001A0700">
              <w:rPr>
                <w:sz w:val="32"/>
                <w:szCs w:val="28"/>
              </w:rPr>
              <w:t xml:space="preserve"> </w:t>
            </w:r>
          </w:p>
          <w:p w14:paraId="49F0792D" w14:textId="77777777" w:rsidR="005F2B1B" w:rsidRPr="001A0700" w:rsidRDefault="005F2B1B" w:rsidP="00AE4980">
            <w:pPr>
              <w:pStyle w:val="SmallAuthorName"/>
              <w:spacing w:line="276" w:lineRule="auto"/>
              <w:rPr>
                <w:color w:val="000000" w:themeColor="text1"/>
                <w:sz w:val="16"/>
                <w:szCs w:val="16"/>
              </w:rPr>
            </w:pPr>
          </w:p>
          <w:sdt>
            <w:sdtPr>
              <w:rPr>
                <w:color w:val="000000" w:themeColor="text1"/>
                <w:sz w:val="40"/>
                <w:szCs w:val="28"/>
              </w:rPr>
              <w:id w:val="1041553238"/>
              <w:placeholder>
                <w:docPart w:val="BA507C87752A0743A29E2A10A16D4E0C"/>
              </w:placeholder>
              <w15:appearance w15:val="hidden"/>
            </w:sdtPr>
            <w:sdtContent>
              <w:p w14:paraId="296581CD" w14:textId="765CC7D3" w:rsidR="009D5E5F" w:rsidRPr="001A0700" w:rsidRDefault="30433BEB" w:rsidP="009D5E5F">
                <w:pPr>
                  <w:pStyle w:val="SmallArticleTitle"/>
                  <w:rPr>
                    <w:color w:val="000000" w:themeColor="text1"/>
                    <w:sz w:val="40"/>
                    <w:szCs w:val="28"/>
                  </w:rPr>
                </w:pPr>
                <w:r w:rsidRPr="001A0700">
                  <w:rPr>
                    <w:color w:val="000000" w:themeColor="text1"/>
                    <w:sz w:val="40"/>
                    <w:szCs w:val="28"/>
                  </w:rPr>
                  <w:t>Which is worth more fashion or sports</w:t>
                </w:r>
              </w:p>
            </w:sdtContent>
          </w:sdt>
          <w:p w14:paraId="36314FC5" w14:textId="454C5566" w:rsidR="009D5E5F" w:rsidRPr="007212EC" w:rsidRDefault="009D5E5F" w:rsidP="009D5E5F">
            <w:pPr>
              <w:pStyle w:val="SmallArticleSubtitle"/>
              <w:rPr>
                <w:rFonts w:ascii="Georgia Pro" w:hAnsi="Georgia Pro"/>
                <w:color w:val="000000" w:themeColor="text1"/>
                <w:sz w:val="24"/>
                <w:szCs w:val="24"/>
              </w:rPr>
            </w:pPr>
          </w:p>
          <w:p w14:paraId="1CCDF82F" w14:textId="77777777" w:rsidR="00F31919" w:rsidRPr="007212EC" w:rsidRDefault="073C02CC" w:rsidP="007212EC">
            <w:pPr>
              <w:rPr>
                <w:color w:val="000000" w:themeColor="text1"/>
              </w:rPr>
            </w:pPr>
            <w:r>
              <w:rPr>
                <w:noProof/>
              </w:rPr>
              <w:drawing>
                <wp:inline distT="0" distB="0" distL="0" distR="0" wp14:anchorId="45845D57" wp14:editId="295898E4">
                  <wp:extent cx="1884680" cy="1505118"/>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2">
                            <a:extLst>
                              <a:ext uri="{28A0092B-C50C-407E-A947-70E740481C1C}">
                                <a14:useLocalDpi xmlns:a14="http://schemas.microsoft.com/office/drawing/2010/main" val="0"/>
                              </a:ext>
                            </a:extLst>
                          </a:blip>
                          <a:stretch>
                            <a:fillRect/>
                          </a:stretch>
                        </pic:blipFill>
                        <pic:spPr bwMode="auto">
                          <a:xfrm flipH="1">
                            <a:off x="0" y="0"/>
                            <a:ext cx="1920262" cy="1533534"/>
                          </a:xfrm>
                          <a:prstGeom prst="rect">
                            <a:avLst/>
                          </a:prstGeom>
                          <a:ln>
                            <a:noFill/>
                          </a:ln>
                          <a:extLst>
                            <a:ext uri="{53640926-AAD7-44D8-BBD7-CCE9431645EC}">
                              <a14:shadowObscured xmlns:a14="http://schemas.microsoft.com/office/drawing/2010/main"/>
                            </a:ext>
                          </a:extLst>
                        </pic:spPr>
                      </pic:pic>
                    </a:graphicData>
                  </a:graphic>
                </wp:inline>
              </w:drawing>
            </w:r>
          </w:p>
        </w:tc>
        <w:tc>
          <w:tcPr>
            <w:tcW w:w="4170" w:type="dxa"/>
            <w:gridSpan w:val="2"/>
            <w:vMerge w:val="restart"/>
            <w:tcBorders>
              <w:top w:val="nil"/>
              <w:left w:val="nil"/>
              <w:bottom w:val="nil"/>
              <w:right w:val="single" w:sz="4" w:space="0" w:color="auto"/>
            </w:tcBorders>
            <w:tcMar>
              <w:left w:w="115" w:type="dxa"/>
              <w:right w:w="216" w:type="dxa"/>
            </w:tcMar>
          </w:tcPr>
          <w:p w14:paraId="680F974C" w14:textId="1C713AA2" w:rsidR="00F31919" w:rsidRPr="007978DB" w:rsidRDefault="00907BBB" w:rsidP="685296E1">
            <w:pPr>
              <w:rPr>
                <w:sz w:val="28"/>
                <w:szCs w:val="28"/>
              </w:rPr>
            </w:pPr>
            <w:r w:rsidRPr="007978DB">
              <w:rPr>
                <w:sz w:val="28"/>
                <w:szCs w:val="28"/>
              </w:rPr>
              <w:t>inspiring, luxury designers and streetwear brands alike</w:t>
            </w:r>
          </w:p>
          <w:p w14:paraId="62B6EB74" w14:textId="4C091BC4" w:rsidR="00F31919" w:rsidRPr="007978DB" w:rsidRDefault="003079CC" w:rsidP="77B95264">
            <w:pPr>
              <w:rPr>
                <w:sz w:val="28"/>
                <w:szCs w:val="28"/>
              </w:rPr>
            </w:pPr>
            <w:r w:rsidRPr="007978DB">
              <w:rPr>
                <w:noProof/>
                <w:color w:val="000000" w:themeColor="text1"/>
                <w:sz w:val="32"/>
                <w:szCs w:val="28"/>
              </w:rPr>
              <w:drawing>
                <wp:anchor distT="0" distB="0" distL="114300" distR="114300" simplePos="0" relativeHeight="251683328" behindDoc="0" locked="0" layoutInCell="1" allowOverlap="1" wp14:anchorId="6B76655B" wp14:editId="76EE6B84">
                  <wp:simplePos x="0" y="0"/>
                  <wp:positionH relativeFrom="column">
                    <wp:posOffset>794907</wp:posOffset>
                  </wp:positionH>
                  <wp:positionV relativeFrom="paragraph">
                    <wp:posOffset>248403</wp:posOffset>
                  </wp:positionV>
                  <wp:extent cx="1733842" cy="992279"/>
                  <wp:effectExtent l="0" t="0" r="0" b="0"/>
                  <wp:wrapSquare wrapText="bothSides"/>
                  <wp:docPr id="644898532" name="Picture 2" descr="A person running in a blue and orange out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898532" name="Picture 2" descr="A person running in a blue and orange outfit"/>
                          <pic:cNvPicPr/>
                        </pic:nvPicPr>
                        <pic:blipFill>
                          <a:blip r:embed="rId33">
                            <a:extLst>
                              <a:ext uri="{28A0092B-C50C-407E-A947-70E740481C1C}">
                                <a14:useLocalDpi xmlns:a14="http://schemas.microsoft.com/office/drawing/2010/main" val="0"/>
                              </a:ext>
                            </a:extLst>
                          </a:blip>
                          <a:stretch>
                            <a:fillRect/>
                          </a:stretch>
                        </pic:blipFill>
                        <pic:spPr>
                          <a:xfrm>
                            <a:off x="0" y="0"/>
                            <a:ext cx="1733842" cy="992279"/>
                          </a:xfrm>
                          <a:prstGeom prst="rect">
                            <a:avLst/>
                          </a:prstGeom>
                        </pic:spPr>
                      </pic:pic>
                    </a:graphicData>
                  </a:graphic>
                </wp:anchor>
              </w:drawing>
            </w:r>
            <w:r w:rsidR="270D2327" w:rsidRPr="007978DB">
              <w:rPr>
                <w:sz w:val="28"/>
                <w:szCs w:val="28"/>
              </w:rPr>
              <w:t>. The blurring</w:t>
            </w:r>
            <w:r w:rsidR="2B1AE629" w:rsidRPr="007978DB">
              <w:rPr>
                <w:sz w:val="28"/>
                <w:szCs w:val="28"/>
              </w:rPr>
              <w:t xml:space="preserve"> lines between athletic wear and everyday fashion have </w:t>
            </w:r>
            <w:r w:rsidR="34540807" w:rsidRPr="007978DB">
              <w:rPr>
                <w:sz w:val="28"/>
                <w:szCs w:val="28"/>
              </w:rPr>
              <w:t xml:space="preserve">created a lucrative market for </w:t>
            </w:r>
            <w:r w:rsidR="369DE33B" w:rsidRPr="007978DB">
              <w:rPr>
                <w:sz w:val="28"/>
                <w:szCs w:val="28"/>
              </w:rPr>
              <w:t xml:space="preserve">“athleisure” products and related content, according </w:t>
            </w:r>
            <w:r w:rsidR="0F26C964" w:rsidRPr="007978DB">
              <w:rPr>
                <w:sz w:val="28"/>
                <w:szCs w:val="28"/>
              </w:rPr>
              <w:t>to ATL plus magazine. The blurring lines between athletic wear and every</w:t>
            </w:r>
            <w:r w:rsidR="671216CD" w:rsidRPr="007978DB">
              <w:rPr>
                <w:sz w:val="28"/>
                <w:szCs w:val="28"/>
              </w:rPr>
              <w:t xml:space="preserve">day fashion have created a lucrative market for “athleisure” </w:t>
            </w:r>
            <w:r w:rsidR="176803D8" w:rsidRPr="007978DB">
              <w:rPr>
                <w:sz w:val="28"/>
                <w:szCs w:val="28"/>
              </w:rPr>
              <w:t>products and related content, according to ATL plus magazine.</w:t>
            </w:r>
          </w:p>
          <w:p w14:paraId="4C87E61B" w14:textId="10B3E213" w:rsidR="00F31919" w:rsidRPr="00907BBB" w:rsidRDefault="176803D8" w:rsidP="685296E1">
            <w:pPr>
              <w:rPr>
                <w:sz w:val="22"/>
              </w:rPr>
            </w:pPr>
            <w:r w:rsidRPr="007978DB">
              <w:rPr>
                <w:sz w:val="28"/>
                <w:szCs w:val="28"/>
              </w:rPr>
              <w:t xml:space="preserve">While many sports have shaped this </w:t>
            </w:r>
            <w:r w:rsidR="00255BDF" w:rsidRPr="007978DB">
              <w:rPr>
                <w:sz w:val="28"/>
                <w:szCs w:val="28"/>
              </w:rPr>
              <w:t>way,</w:t>
            </w:r>
            <w:r w:rsidRPr="007978DB">
              <w:rPr>
                <w:sz w:val="28"/>
                <w:szCs w:val="28"/>
              </w:rPr>
              <w:t xml:space="preserve"> we dress basketball</w:t>
            </w:r>
            <w:r w:rsidR="0C61CA69" w:rsidRPr="007978DB">
              <w:rPr>
                <w:sz w:val="28"/>
                <w:szCs w:val="28"/>
              </w:rPr>
              <w:t xml:space="preserve"> has had the greatest impacts on fashion </w:t>
            </w:r>
            <w:r w:rsidR="22E51A06" w:rsidRPr="007978DB">
              <w:rPr>
                <w:sz w:val="28"/>
                <w:szCs w:val="28"/>
              </w:rPr>
              <w:t>trends</w:t>
            </w:r>
            <w:r w:rsidR="0C61CA69" w:rsidRPr="007978DB">
              <w:rPr>
                <w:sz w:val="28"/>
                <w:szCs w:val="28"/>
              </w:rPr>
              <w:t xml:space="preserve"> because of its close ties to streetwear culture, the ra</w:t>
            </w:r>
            <w:r w:rsidR="087E1AEE" w:rsidRPr="007978DB">
              <w:rPr>
                <w:sz w:val="28"/>
                <w:szCs w:val="28"/>
              </w:rPr>
              <w:t xml:space="preserve">ise of global sneakers </w:t>
            </w:r>
            <w:r w:rsidR="42276B83" w:rsidRPr="007978DB">
              <w:rPr>
                <w:sz w:val="28"/>
                <w:szCs w:val="28"/>
              </w:rPr>
              <w:t>obsession</w:t>
            </w:r>
            <w:r w:rsidR="4E512038" w:rsidRPr="007978DB">
              <w:rPr>
                <w:sz w:val="28"/>
                <w:szCs w:val="28"/>
              </w:rPr>
              <w:t xml:space="preserve"> </w:t>
            </w:r>
            <w:r w:rsidR="3DD56EB5" w:rsidRPr="007978DB">
              <w:rPr>
                <w:sz w:val="28"/>
                <w:szCs w:val="28"/>
              </w:rPr>
              <w:t xml:space="preserve">and the style </w:t>
            </w:r>
            <w:r w:rsidR="58089C46" w:rsidRPr="007978DB">
              <w:rPr>
                <w:sz w:val="28"/>
                <w:szCs w:val="28"/>
              </w:rPr>
              <w:t>influence of superstar athletes whose looks resonate f</w:t>
            </w:r>
            <w:r w:rsidR="7041B5CA" w:rsidRPr="007978DB">
              <w:rPr>
                <w:sz w:val="28"/>
                <w:szCs w:val="28"/>
              </w:rPr>
              <w:t>or beyond the game. The global fashion industry</w:t>
            </w:r>
            <w:r w:rsidR="33980E9A" w:rsidRPr="007978DB">
              <w:rPr>
                <w:sz w:val="28"/>
                <w:szCs w:val="28"/>
              </w:rPr>
              <w:t xml:space="preserve"> is a </w:t>
            </w:r>
            <w:r w:rsidR="722C8CC0" w:rsidRPr="007978DB">
              <w:rPr>
                <w:sz w:val="28"/>
                <w:szCs w:val="28"/>
              </w:rPr>
              <w:t>multi-</w:t>
            </w:r>
            <w:r w:rsidR="2B1D9F70" w:rsidRPr="007978DB">
              <w:rPr>
                <w:sz w:val="28"/>
                <w:szCs w:val="28"/>
              </w:rPr>
              <w:t>million-dollar</w:t>
            </w:r>
            <w:r w:rsidR="33980E9A" w:rsidRPr="007978DB">
              <w:rPr>
                <w:sz w:val="28"/>
                <w:szCs w:val="28"/>
              </w:rPr>
              <w:t xml:space="preserve"> sector, represen</w:t>
            </w:r>
            <w:r w:rsidR="72208EB8" w:rsidRPr="007978DB">
              <w:rPr>
                <w:sz w:val="28"/>
                <w:szCs w:val="28"/>
              </w:rPr>
              <w:t xml:space="preserve">ting a considerable portion of global </w:t>
            </w:r>
            <w:r w:rsidR="5E3C8853" w:rsidRPr="007978DB">
              <w:rPr>
                <w:sz w:val="28"/>
                <w:szCs w:val="28"/>
              </w:rPr>
              <w:t xml:space="preserve">G.D.P in the United States </w:t>
            </w:r>
            <w:r w:rsidR="21A86C89" w:rsidRPr="007978DB">
              <w:rPr>
                <w:sz w:val="28"/>
                <w:szCs w:val="28"/>
              </w:rPr>
              <w:t>alone, the</w:t>
            </w:r>
            <w:r w:rsidR="52FDC8FD" w:rsidRPr="007978DB">
              <w:rPr>
                <w:sz w:val="28"/>
                <w:szCs w:val="28"/>
              </w:rPr>
              <w:t xml:space="preserve"> industry</w:t>
            </w:r>
            <w:r w:rsidR="4B27341A" w:rsidRPr="007978DB">
              <w:rPr>
                <w:sz w:val="28"/>
                <w:szCs w:val="28"/>
              </w:rPr>
              <w:t xml:space="preserve"> employed over 1.8 million people</w:t>
            </w:r>
            <w:r w:rsidR="2D51A504" w:rsidRPr="007978DB">
              <w:rPr>
                <w:sz w:val="28"/>
                <w:szCs w:val="28"/>
              </w:rPr>
              <w:t xml:space="preserve"> and consumer spent $</w:t>
            </w:r>
            <w:r w:rsidR="4D5DAE31" w:rsidRPr="007978DB">
              <w:rPr>
                <w:sz w:val="28"/>
                <w:szCs w:val="28"/>
              </w:rPr>
              <w:t>380 billion</w:t>
            </w:r>
            <w:r w:rsidR="62A3FC8C" w:rsidRPr="007978DB">
              <w:rPr>
                <w:sz w:val="28"/>
                <w:szCs w:val="28"/>
              </w:rPr>
              <w:t xml:space="preserve"> on apparel and footwear</w:t>
            </w:r>
            <w:r w:rsidR="5DEC6494" w:rsidRPr="007978DB">
              <w:rPr>
                <w:sz w:val="28"/>
                <w:szCs w:val="28"/>
              </w:rPr>
              <w:t xml:space="preserve"> in 2017. The</w:t>
            </w:r>
            <w:r w:rsidR="38EFEE01" w:rsidRPr="007978DB">
              <w:rPr>
                <w:sz w:val="28"/>
                <w:szCs w:val="28"/>
              </w:rPr>
              <w:t xml:space="preserve"> </w:t>
            </w:r>
            <w:r w:rsidR="27E34DF9" w:rsidRPr="007978DB">
              <w:rPr>
                <w:sz w:val="28"/>
                <w:szCs w:val="28"/>
              </w:rPr>
              <w:t>demonstration of</w:t>
            </w:r>
            <w:r w:rsidR="5DEC6494" w:rsidRPr="007978DB">
              <w:rPr>
                <w:sz w:val="28"/>
                <w:szCs w:val="28"/>
              </w:rPr>
              <w:t xml:space="preserve"> </w:t>
            </w:r>
            <w:r w:rsidR="693FD9C1" w:rsidRPr="007978DB">
              <w:rPr>
                <w:sz w:val="28"/>
                <w:szCs w:val="28"/>
              </w:rPr>
              <w:t>the industries widespread impact on job</w:t>
            </w:r>
            <w:r w:rsidR="269B5798" w:rsidRPr="007978DB">
              <w:rPr>
                <w:sz w:val="28"/>
                <w:szCs w:val="28"/>
              </w:rPr>
              <w:t xml:space="preserve"> creation.</w:t>
            </w:r>
            <w:r w:rsidR="003079CC" w:rsidRPr="007978DB">
              <w:rPr>
                <w:noProof/>
                <w:color w:val="000000" w:themeColor="text1"/>
                <w:sz w:val="32"/>
                <w:szCs w:val="28"/>
              </w:rPr>
              <w:t xml:space="preserve"> </w:t>
            </w:r>
          </w:p>
        </w:tc>
        <w:tc>
          <w:tcPr>
            <w:tcW w:w="3282" w:type="dxa"/>
            <w:gridSpan w:val="3"/>
            <w:vMerge w:val="restart"/>
            <w:tcBorders>
              <w:top w:val="nil"/>
              <w:left w:val="single" w:sz="4" w:space="0" w:color="auto"/>
              <w:bottom w:val="nil"/>
              <w:right w:val="nil"/>
            </w:tcBorders>
            <w:tcMar>
              <w:left w:w="216" w:type="dxa"/>
              <w:right w:w="115" w:type="dxa"/>
            </w:tcMar>
          </w:tcPr>
          <w:p w14:paraId="14937E37" w14:textId="5ED4F1DC" w:rsidR="001D517B" w:rsidRPr="00F7629D" w:rsidRDefault="001D517B" w:rsidP="001D517B">
            <w:pPr>
              <w:pStyle w:val="SmallAuthorName"/>
            </w:pPr>
          </w:p>
          <w:p w14:paraId="795DC6BD" w14:textId="77777777" w:rsidR="005F2B1B" w:rsidRPr="005F2B1B" w:rsidRDefault="005F2B1B" w:rsidP="00AE4980">
            <w:pPr>
              <w:pStyle w:val="SmallAuthorName"/>
              <w:spacing w:line="276" w:lineRule="auto"/>
              <w:rPr>
                <w:color w:val="000000" w:themeColor="text1"/>
                <w:sz w:val="12"/>
                <w:szCs w:val="12"/>
              </w:rPr>
            </w:pPr>
          </w:p>
          <w:sdt>
            <w:sdtPr>
              <w:rPr>
                <w:color w:val="000000" w:themeColor="text1"/>
              </w:rPr>
              <w:id w:val="1948885578"/>
              <w:placeholder>
                <w:docPart w:val="A8FBC88940F545EAB9D2C4B54B33592F"/>
              </w:placeholder>
              <w:showingPlcHdr/>
              <w15:appearance w15:val="hidden"/>
            </w:sdtPr>
            <w:sdtContent>
              <w:p w14:paraId="1D9E3ACC" w14:textId="0DDC819A" w:rsidR="009D5E5F" w:rsidRDefault="69C9234C" w:rsidP="009D5E5F">
                <w:pPr>
                  <w:pStyle w:val="SmallArticleTitle"/>
                  <w:rPr>
                    <w:color w:val="000000" w:themeColor="text1"/>
                  </w:rPr>
                </w:pPr>
                <w:r w:rsidRPr="4B243D12">
                  <w:rPr>
                    <w:rStyle w:val="PlaceholderText"/>
                  </w:rPr>
                  <w:t xml:space="preserve">     </w:t>
                </w:r>
              </w:p>
            </w:sdtContent>
          </w:sdt>
          <w:p w14:paraId="2A74A9A4" w14:textId="2897D0EE" w:rsidR="001D517B" w:rsidRPr="001D517B" w:rsidRDefault="00000000" w:rsidP="00BE3031">
            <w:pPr>
              <w:pStyle w:val="SmallArticleSubtitle"/>
            </w:pPr>
            <w:sdt>
              <w:sdtPr>
                <w:id w:val="-974994715"/>
                <w:placeholder>
                  <w:docPart w:val="84FD848AC4D64754B408905BB1C5D27B"/>
                </w:placeholder>
                <w15:appearance w15:val="hidden"/>
              </w:sdtPr>
              <w:sdtContent>
                <w:r w:rsidR="00431B49">
                  <w:t xml:space="preserve"> </w:t>
                </w:r>
              </w:sdtContent>
            </w:sdt>
          </w:p>
          <w:p w14:paraId="589CD0EB" w14:textId="72CBA664" w:rsidR="00F31919" w:rsidRPr="007212EC" w:rsidRDefault="00431B49" w:rsidP="00E034A1">
            <w:pPr>
              <w:pStyle w:val="BodyCopy"/>
              <w:rPr>
                <w:color w:val="000000" w:themeColor="text1"/>
              </w:rPr>
            </w:pPr>
            <w:r w:rsidRPr="007212EC">
              <w:rPr>
                <w:noProof/>
                <w:color w:val="000000" w:themeColor="text1"/>
              </w:rPr>
              <w:drawing>
                <wp:inline distT="0" distB="0" distL="0" distR="0" wp14:anchorId="09BB3029" wp14:editId="13F1D838">
                  <wp:extent cx="1744980" cy="17449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4">
                            <a:extLst>
                              <a:ext uri="{28A0092B-C50C-407E-A947-70E740481C1C}">
                                <a14:useLocalDpi xmlns:a14="http://schemas.microsoft.com/office/drawing/2010/main" val="0"/>
                              </a:ext>
                            </a:extLst>
                          </a:blip>
                          <a:stretch>
                            <a:fillRect/>
                          </a:stretch>
                        </pic:blipFill>
                        <pic:spPr bwMode="auto">
                          <a:xfrm>
                            <a:off x="0" y="0"/>
                            <a:ext cx="1760518" cy="1760518"/>
                          </a:xfrm>
                          <a:prstGeom prst="rect">
                            <a:avLst/>
                          </a:prstGeom>
                          <a:ln>
                            <a:noFill/>
                          </a:ln>
                          <a:extLst>
                            <a:ext uri="{53640926-AAD7-44D8-BBD7-CCE9431645EC}">
                              <a14:shadowObscured xmlns:a14="http://schemas.microsoft.com/office/drawing/2010/main"/>
                            </a:ext>
                          </a:extLst>
                        </pic:spPr>
                      </pic:pic>
                    </a:graphicData>
                  </a:graphic>
                </wp:inline>
              </w:drawing>
            </w:r>
          </w:p>
        </w:tc>
      </w:tr>
      <w:tr w:rsidR="00907BBB" w14:paraId="18CE1BF0" w14:textId="77777777" w:rsidTr="00431B49">
        <w:trPr>
          <w:trHeight w:val="3319"/>
        </w:trPr>
        <w:tc>
          <w:tcPr>
            <w:tcW w:w="3528" w:type="dxa"/>
            <w:gridSpan w:val="2"/>
            <w:vMerge w:val="restart"/>
            <w:tcBorders>
              <w:top w:val="nil"/>
              <w:left w:val="nil"/>
              <w:bottom w:val="single" w:sz="4" w:space="0" w:color="auto"/>
              <w:right w:val="nil"/>
            </w:tcBorders>
            <w:vAlign w:val="center"/>
          </w:tcPr>
          <w:p w14:paraId="39B555D7" w14:textId="5ABEF470" w:rsidR="00907BBB" w:rsidRPr="007978DB" w:rsidRDefault="00907BBB" w:rsidP="008D5EEF">
            <w:pPr>
              <w:rPr>
                <w:sz w:val="28"/>
                <w:szCs w:val="28"/>
              </w:rPr>
            </w:pPr>
            <w:r w:rsidRPr="007978DB">
              <w:rPr>
                <w:sz w:val="40"/>
                <w:szCs w:val="40"/>
              </w:rPr>
              <w:t>S</w:t>
            </w:r>
            <w:r w:rsidRPr="007978DB">
              <w:rPr>
                <w:sz w:val="28"/>
                <w:szCs w:val="28"/>
              </w:rPr>
              <w:t xml:space="preserve">ports have long been more than just games </w:t>
            </w:r>
            <w:r w:rsidR="00736D1F" w:rsidRPr="007978DB">
              <w:rPr>
                <w:sz w:val="28"/>
                <w:szCs w:val="28"/>
              </w:rPr>
              <w:t>they are</w:t>
            </w:r>
            <w:r w:rsidRPr="007978DB">
              <w:rPr>
                <w:sz w:val="28"/>
                <w:szCs w:val="28"/>
              </w:rPr>
              <w:t xml:space="preserve"> powerful drives of culture. The gear athletes wear for performance after inspires what people wear on the street.</w:t>
            </w:r>
          </w:p>
          <w:p w14:paraId="27A37C13" w14:textId="533AF739" w:rsidR="00907BBB" w:rsidRPr="001D517B" w:rsidRDefault="00907BBB" w:rsidP="77B95264">
            <w:r w:rsidRPr="007978DB">
              <w:rPr>
                <w:sz w:val="32"/>
                <w:szCs w:val="32"/>
              </w:rPr>
              <w:t xml:space="preserve">Tennies introducing crisp, all-white </w:t>
            </w:r>
            <w:r w:rsidRPr="007978DB">
              <w:rPr>
                <w:sz w:val="28"/>
                <w:szCs w:val="28"/>
              </w:rPr>
              <w:t>ensembles in the early 20</w:t>
            </w:r>
            <w:r w:rsidRPr="007978DB">
              <w:rPr>
                <w:sz w:val="28"/>
                <w:szCs w:val="28"/>
                <w:vertAlign w:val="superscript"/>
              </w:rPr>
              <w:t>th</w:t>
            </w:r>
            <w:r w:rsidRPr="007978DB">
              <w:rPr>
                <w:sz w:val="28"/>
                <w:szCs w:val="28"/>
              </w:rPr>
              <w:t xml:space="preserve"> century to skateboarding popularizing has left its fashion footprint. Yet some have gone beyond influencing trends, </w:t>
            </w:r>
            <w:r w:rsidR="00736D1F" w:rsidRPr="007978DB">
              <w:rPr>
                <w:sz w:val="28"/>
                <w:szCs w:val="28"/>
              </w:rPr>
              <w:t>they have</w:t>
            </w:r>
            <w:r w:rsidRPr="007978DB">
              <w:rPr>
                <w:sz w:val="28"/>
                <w:szCs w:val="28"/>
              </w:rPr>
              <w:t xml:space="preserve"> transferred entire industries, inspiring, luxury designers and streetwear brands alike</w:t>
            </w:r>
          </w:p>
        </w:tc>
        <w:tc>
          <w:tcPr>
            <w:tcW w:w="4170" w:type="dxa"/>
            <w:gridSpan w:val="2"/>
            <w:vMerge/>
            <w:tcBorders>
              <w:bottom w:val="single" w:sz="4" w:space="0" w:color="auto"/>
            </w:tcBorders>
            <w:tcMar>
              <w:left w:w="115" w:type="dxa"/>
              <w:right w:w="216" w:type="dxa"/>
            </w:tcMar>
          </w:tcPr>
          <w:p w14:paraId="45DBABA2" w14:textId="77777777" w:rsidR="00907BBB" w:rsidRPr="007212EC" w:rsidRDefault="00907BBB" w:rsidP="00B767C0">
            <w:pPr>
              <w:pStyle w:val="BodyCopy"/>
              <w:rPr>
                <w:color w:val="000000" w:themeColor="text1"/>
              </w:rPr>
            </w:pPr>
          </w:p>
        </w:tc>
        <w:tc>
          <w:tcPr>
            <w:tcW w:w="3282" w:type="dxa"/>
            <w:gridSpan w:val="3"/>
            <w:vMerge/>
            <w:tcBorders>
              <w:bottom w:val="single" w:sz="4" w:space="0" w:color="auto"/>
            </w:tcBorders>
            <w:tcMar>
              <w:left w:w="216" w:type="dxa"/>
              <w:right w:w="115" w:type="dxa"/>
            </w:tcMar>
          </w:tcPr>
          <w:p w14:paraId="175451AD" w14:textId="77777777" w:rsidR="00907BBB" w:rsidRPr="007212EC" w:rsidRDefault="00907BBB" w:rsidP="00AA5FE5">
            <w:pPr>
              <w:pStyle w:val="SmallAuthorName"/>
              <w:rPr>
                <w:color w:val="000000" w:themeColor="text1"/>
              </w:rPr>
            </w:pPr>
          </w:p>
        </w:tc>
      </w:tr>
      <w:tr w:rsidR="00907BBB" w14:paraId="17218CCA" w14:textId="77777777" w:rsidTr="00431B49">
        <w:trPr>
          <w:trHeight w:val="2210"/>
        </w:trPr>
        <w:tc>
          <w:tcPr>
            <w:tcW w:w="3528" w:type="dxa"/>
            <w:gridSpan w:val="2"/>
            <w:vMerge/>
            <w:tcMar>
              <w:top w:w="216" w:type="dxa"/>
              <w:left w:w="115" w:type="dxa"/>
              <w:right w:w="115" w:type="dxa"/>
            </w:tcMar>
          </w:tcPr>
          <w:p w14:paraId="3139A723" w14:textId="77777777" w:rsidR="00907BBB" w:rsidRDefault="00907BBB" w:rsidP="00EC07A1"/>
        </w:tc>
        <w:tc>
          <w:tcPr>
            <w:tcW w:w="4170" w:type="dxa"/>
            <w:gridSpan w:val="2"/>
            <w:vMerge/>
            <w:tcMar>
              <w:left w:w="115" w:type="dxa"/>
              <w:right w:w="216" w:type="dxa"/>
            </w:tcMar>
          </w:tcPr>
          <w:p w14:paraId="0BCDC295" w14:textId="77777777" w:rsidR="00907BBB" w:rsidRPr="007212EC" w:rsidRDefault="00907BBB" w:rsidP="00B767C0">
            <w:pPr>
              <w:pStyle w:val="BodyCopy"/>
              <w:rPr>
                <w:color w:val="000000" w:themeColor="text1"/>
              </w:rPr>
            </w:pPr>
          </w:p>
        </w:tc>
        <w:tc>
          <w:tcPr>
            <w:tcW w:w="3282" w:type="dxa"/>
            <w:gridSpan w:val="3"/>
            <w:tcMar>
              <w:left w:w="216" w:type="dxa"/>
              <w:right w:w="115" w:type="dxa"/>
            </w:tcMar>
          </w:tcPr>
          <w:p w14:paraId="6FAE91F0" w14:textId="6474F8A0" w:rsidR="00907BBB" w:rsidRPr="007212EC" w:rsidRDefault="00907BBB" w:rsidP="00AA5FE5">
            <w:pPr>
              <w:pStyle w:val="SmallAuthorName"/>
              <w:rPr>
                <w:color w:val="000000" w:themeColor="text1"/>
              </w:rPr>
            </w:pPr>
          </w:p>
        </w:tc>
      </w:tr>
      <w:tr w:rsidR="00907BBB" w14:paraId="3C272C1D" w14:textId="77777777" w:rsidTr="00431B49">
        <w:trPr>
          <w:trHeight w:val="20"/>
        </w:trPr>
        <w:tc>
          <w:tcPr>
            <w:tcW w:w="3528" w:type="dxa"/>
            <w:gridSpan w:val="2"/>
            <w:vMerge/>
            <w:tcMar>
              <w:top w:w="216" w:type="dxa"/>
              <w:left w:w="115" w:type="dxa"/>
              <w:right w:w="115" w:type="dxa"/>
            </w:tcMar>
          </w:tcPr>
          <w:p w14:paraId="41F98D83" w14:textId="77777777" w:rsidR="00907BBB" w:rsidRPr="007212EC" w:rsidRDefault="00907BBB" w:rsidP="007212EC">
            <w:pPr>
              <w:pStyle w:val="BodyCopy"/>
              <w:rPr>
                <w:color w:val="000000" w:themeColor="text1"/>
              </w:rPr>
            </w:pPr>
          </w:p>
        </w:tc>
        <w:tc>
          <w:tcPr>
            <w:tcW w:w="4170" w:type="dxa"/>
            <w:gridSpan w:val="2"/>
            <w:vMerge/>
            <w:tcMar>
              <w:left w:w="115" w:type="dxa"/>
              <w:right w:w="216" w:type="dxa"/>
            </w:tcMar>
          </w:tcPr>
          <w:p w14:paraId="1DB6AA3E" w14:textId="77777777" w:rsidR="00907BBB" w:rsidRPr="007212EC" w:rsidRDefault="00907BBB" w:rsidP="00B767C0">
            <w:pPr>
              <w:pStyle w:val="BodyCopy"/>
              <w:rPr>
                <w:color w:val="000000" w:themeColor="text1"/>
              </w:rPr>
            </w:pPr>
          </w:p>
        </w:tc>
        <w:tc>
          <w:tcPr>
            <w:tcW w:w="3282" w:type="dxa"/>
            <w:gridSpan w:val="3"/>
            <w:tcBorders>
              <w:top w:val="nil"/>
              <w:left w:val="single" w:sz="4" w:space="0" w:color="auto"/>
              <w:bottom w:val="nil"/>
              <w:right w:val="nil"/>
            </w:tcBorders>
            <w:tcMar>
              <w:left w:w="216" w:type="dxa"/>
              <w:right w:w="115" w:type="dxa"/>
            </w:tcMar>
          </w:tcPr>
          <w:p w14:paraId="03ADC33A" w14:textId="257D57FD" w:rsidR="00907BBB" w:rsidRPr="00E034A1" w:rsidRDefault="00907BBB" w:rsidP="00E034A1">
            <w:pPr>
              <w:pStyle w:val="PhotoCaption"/>
            </w:pPr>
          </w:p>
        </w:tc>
      </w:tr>
      <w:tr w:rsidR="00DD7F4A" w14:paraId="74637451" w14:textId="77777777" w:rsidTr="00431B49">
        <w:trPr>
          <w:trHeight w:val="19"/>
        </w:trPr>
        <w:tc>
          <w:tcPr>
            <w:tcW w:w="10980" w:type="dxa"/>
            <w:gridSpan w:val="7"/>
            <w:tcBorders>
              <w:top w:val="nil"/>
              <w:left w:val="nil"/>
              <w:bottom w:val="thickThinMediumGap" w:sz="24" w:space="0" w:color="auto"/>
              <w:right w:val="nil"/>
            </w:tcBorders>
          </w:tcPr>
          <w:p w14:paraId="45D4162C" w14:textId="77777777" w:rsidR="00DD7F4A" w:rsidRDefault="00DD7F4A" w:rsidP="00E034A1">
            <w:pPr>
              <w:pStyle w:val="NoSpacing"/>
            </w:pPr>
          </w:p>
        </w:tc>
      </w:tr>
      <w:tr w:rsidR="003079CC" w14:paraId="0763F223" w14:textId="77777777" w:rsidTr="00431B49">
        <w:trPr>
          <w:trHeight w:val="4470"/>
        </w:trPr>
        <w:tc>
          <w:tcPr>
            <w:tcW w:w="10980" w:type="dxa"/>
            <w:gridSpan w:val="7"/>
            <w:tcBorders>
              <w:top w:val="thickThinMediumGap" w:sz="24" w:space="0" w:color="auto"/>
              <w:left w:val="nil"/>
              <w:right w:val="nil"/>
            </w:tcBorders>
            <w:tcMar>
              <w:top w:w="288" w:type="dxa"/>
              <w:left w:w="115" w:type="dxa"/>
              <w:right w:w="115" w:type="dxa"/>
            </w:tcMar>
          </w:tcPr>
          <w:p w14:paraId="56453D79" w14:textId="77777777" w:rsidR="003079CC" w:rsidRDefault="003079CC" w:rsidP="00E034A1">
            <w:pPr>
              <w:pStyle w:val="NoSpacing"/>
            </w:pPr>
            <w:r>
              <w:rPr>
                <w:noProof/>
              </w:rPr>
              <w:lastRenderedPageBreak/>
              <w:drawing>
                <wp:inline distT="0" distB="0" distL="0" distR="0" wp14:anchorId="4A5205B7" wp14:editId="18C83AB4">
                  <wp:extent cx="3326596" cy="2608274"/>
                  <wp:effectExtent l="0" t="0" r="762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347216" cy="262444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E7F01CD" wp14:editId="21BFB578">
                  <wp:extent cx="3451293" cy="2603084"/>
                  <wp:effectExtent l="0" t="0" r="0" b="6985"/>
                  <wp:docPr id="1724082248" name="Picture 1" descr="A group of football players on a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82248" name="Picture 1" descr="A group of football players on a fiel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86745" cy="2629823"/>
                          </a:xfrm>
                          <a:prstGeom prst="rect">
                            <a:avLst/>
                          </a:prstGeom>
                        </pic:spPr>
                      </pic:pic>
                    </a:graphicData>
                  </a:graphic>
                </wp:inline>
              </w:drawing>
            </w:r>
          </w:p>
          <w:p w14:paraId="26723B91" w14:textId="3954241F" w:rsidR="003079CC" w:rsidRDefault="00000000" w:rsidP="00E034A1">
            <w:pPr>
              <w:pStyle w:val="PhotoCaption"/>
            </w:pPr>
            <w:sdt>
              <w:sdtPr>
                <w:id w:val="-274022770"/>
                <w:placeholder>
                  <w:docPart w:val="BB9B94F61FCD495082426C63AD01F787"/>
                </w:placeholder>
                <w15:appearance w15:val="hidden"/>
              </w:sdtPr>
              <w:sdtContent>
                <w:r w:rsidR="003079CC">
                  <w:t>On the right is a sweett tackle from Josey. On the left is the beginnng line up.</w:t>
                </w:r>
              </w:sdtContent>
            </w:sdt>
            <w:r w:rsidR="003079CC" w:rsidRPr="00E034A1">
              <w:t xml:space="preserve"> </w:t>
            </w:r>
          </w:p>
        </w:tc>
      </w:tr>
      <w:tr w:rsidR="00813EA3" w14:paraId="320B3CE4" w14:textId="77777777" w:rsidTr="00431B49">
        <w:trPr>
          <w:trHeight w:val="1483"/>
        </w:trPr>
        <w:tc>
          <w:tcPr>
            <w:tcW w:w="10980" w:type="dxa"/>
            <w:gridSpan w:val="7"/>
            <w:tcBorders>
              <w:top w:val="nil"/>
              <w:left w:val="nil"/>
              <w:bottom w:val="nil"/>
              <w:right w:val="nil"/>
            </w:tcBorders>
            <w:tcMar>
              <w:bottom w:w="144" w:type="dxa"/>
            </w:tcMar>
          </w:tcPr>
          <w:p w14:paraId="3683BE23" w14:textId="65900789" w:rsidR="001D517B" w:rsidRPr="00F7629D" w:rsidRDefault="00000000" w:rsidP="001D517B">
            <w:pPr>
              <w:pStyle w:val="LargeAuthorName"/>
            </w:pPr>
            <w:sdt>
              <w:sdtPr>
                <w:id w:val="-422568543"/>
                <w:placeholder>
                  <w:docPart w:val="B6B69913D29540AE8EE41BD91EA85858"/>
                </w:placeholder>
                <w15:appearance w15:val="hidden"/>
              </w:sdtPr>
              <w:sdtContent>
                <w:r w:rsidR="00C74CC6">
                  <w:t>Eagle News Staff</w:t>
                </w:r>
              </w:sdtContent>
            </w:sdt>
            <w:r w:rsidR="001D517B" w:rsidRPr="00F7629D">
              <w:t xml:space="preserve"> </w:t>
            </w:r>
          </w:p>
          <w:p w14:paraId="77221BDA" w14:textId="77777777" w:rsidR="005F2B1B" w:rsidRPr="005F2B1B" w:rsidRDefault="005F2B1B" w:rsidP="00AE4980">
            <w:pPr>
              <w:pStyle w:val="SmallAuthorName"/>
              <w:spacing w:line="276" w:lineRule="auto"/>
              <w:rPr>
                <w:color w:val="000000" w:themeColor="text1"/>
                <w:sz w:val="18"/>
                <w:szCs w:val="18"/>
              </w:rPr>
            </w:pPr>
          </w:p>
          <w:p w14:paraId="729383E9" w14:textId="7B948E58" w:rsidR="00B767C0" w:rsidRPr="005B7C41" w:rsidRDefault="00000000" w:rsidP="005B7C41">
            <w:pPr>
              <w:pStyle w:val="LargeArticleTitle"/>
            </w:pPr>
            <w:sdt>
              <w:sdtPr>
                <w:id w:val="2059047865"/>
                <w:placeholder>
                  <w:docPart w:val="A7EB134B452F4E3A89CBEF2C145E2E6B"/>
                </w:placeholder>
                <w15:appearance w15:val="hidden"/>
              </w:sdtPr>
              <w:sdtContent>
                <w:r w:rsidR="007B5460" w:rsidRPr="007B5460">
                  <w:t>Eagles Show Heart in Season Kickoff</w:t>
                </w:r>
              </w:sdtContent>
            </w:sdt>
            <w:r w:rsidR="005B7C41" w:rsidRPr="005B7C41">
              <w:t xml:space="preserve"> </w:t>
            </w:r>
          </w:p>
          <w:p w14:paraId="20387C74" w14:textId="5469DD18" w:rsidR="00813EA3" w:rsidRPr="005B7C41" w:rsidRDefault="00000000" w:rsidP="005B7C41">
            <w:pPr>
              <w:pStyle w:val="LargeArticleSubtitle"/>
            </w:pPr>
            <w:sdt>
              <w:sdtPr>
                <w:id w:val="-1230459100"/>
                <w:placeholder>
                  <w:docPart w:val="CA3359CAA3FC4BDEA94C8D49AB69883C"/>
                </w:placeholder>
                <w15:appearance w15:val="hidden"/>
              </w:sdtPr>
              <w:sdtContent>
                <w:r w:rsidR="00E337CE">
                  <w:t>Both Volleyball and Football off to a good start</w:t>
                </w:r>
              </w:sdtContent>
            </w:sdt>
            <w:r w:rsidR="005B7C41" w:rsidRPr="005B7C41">
              <w:t xml:space="preserve"> </w:t>
            </w:r>
          </w:p>
        </w:tc>
      </w:tr>
      <w:tr w:rsidR="00813EA3" w14:paraId="356BA81D" w14:textId="77777777" w:rsidTr="00431B49">
        <w:trPr>
          <w:trHeight w:val="2787"/>
        </w:trPr>
        <w:sdt>
          <w:sdtPr>
            <w:id w:val="-2127148327"/>
            <w:placeholder>
              <w:docPart w:val="59B2BD9F398CCC42A63FB02B82007957"/>
            </w:placeholder>
            <w15:appearance w15:val="hidden"/>
          </w:sdtPr>
          <w:sdtContent>
            <w:tc>
              <w:tcPr>
                <w:tcW w:w="5881" w:type="dxa"/>
                <w:gridSpan w:val="3"/>
                <w:tcBorders>
                  <w:top w:val="nil"/>
                  <w:left w:val="nil"/>
                  <w:bottom w:val="nil"/>
                  <w:right w:val="nil"/>
                </w:tcBorders>
                <w:tcMar>
                  <w:left w:w="115" w:type="dxa"/>
                  <w:bottom w:w="144" w:type="dxa"/>
                  <w:right w:w="216" w:type="dxa"/>
                </w:tcMar>
              </w:tcPr>
              <w:p w14:paraId="294B0F66" w14:textId="77777777" w:rsidR="00C74CC6" w:rsidRPr="00146C9D" w:rsidRDefault="00C74CC6" w:rsidP="00C74CC6">
                <w:r w:rsidRPr="00146C9D">
                  <w:t>The T.W. Josey Eagles returned to the field this week with a scrimmage game against the CC Razorbacks that proved to be more than just football—it was a statement of perseverance, teamwork, and Eagle pride.</w:t>
                </w:r>
              </w:p>
              <w:p w14:paraId="3F9A8B67" w14:textId="77777777" w:rsidR="00C74CC6" w:rsidRPr="00C74CC6" w:rsidRDefault="00C74CC6" w:rsidP="00C74CC6">
                <w:r w:rsidRPr="00C74CC6">
                  <w:t>Although the scoreboard reflected a 22–12 Razorbacks victory, the Eagles demonstrated resilience from start to finish. With 1:48 left in the fourth quarter, Josey had possession, fighting for a comeback that showed their never-give-up spirit. Even with just 46 seconds remaining and only inches away from the finish line, the Eagles kept pushing forward.</w:t>
                </w:r>
              </w:p>
              <w:p w14:paraId="26E2D5F9" w14:textId="77777777" w:rsidR="00C74CC6" w:rsidRPr="00C74CC6" w:rsidRDefault="00C74CC6" w:rsidP="00C74CC6">
                <w:pPr>
                  <w:rPr>
                    <w:b/>
                    <w:bCs/>
                  </w:rPr>
                </w:pPr>
                <w:r w:rsidRPr="00C74CC6">
                  <w:rPr>
                    <w:b/>
                    <w:bCs/>
                  </w:rPr>
                  <w:t>Moments of Determination</w:t>
                </w:r>
              </w:p>
              <w:p w14:paraId="673765FB" w14:textId="5976DD79" w:rsidR="00C74CC6" w:rsidRPr="00C74CC6" w:rsidRDefault="00C74CC6" w:rsidP="00C74CC6">
                <w:r w:rsidRPr="00C74CC6">
                  <w:t xml:space="preserve">The night </w:t>
                </w:r>
                <w:r w:rsidR="00736D1F" w:rsidRPr="00C74CC6">
                  <w:t>was not</w:t>
                </w:r>
                <w:r w:rsidRPr="00C74CC6">
                  <w:t xml:space="preserve"> short of challenges. Four costly interference penalties and multiple called-back touchdowns slowed Josey’s momentum, but the players refused to let setbacks define the game. Injuries tested the team’s depth, yet the Eagles pressed on, scoring two touchdowns and showing flashes of the strong season ahead.</w:t>
                </w:r>
              </w:p>
              <w:p w14:paraId="535034AF" w14:textId="5B154080" w:rsidR="006D6E9E" w:rsidRPr="00146C9D" w:rsidRDefault="00C74CC6" w:rsidP="006D6E9E">
                <w:r w:rsidRPr="00C74CC6">
                  <w:t xml:space="preserve">Off the field, the energy in the stands was electric. The Josey dancers lit up the sidelines with stunning performances, keeping fans engaged and spirits high. Displays of good sportsmanship from both teams </w:t>
                </w:r>
                <w:r w:rsidR="00255BDF" w:rsidRPr="00146C9D">
                  <w:t>reminded.</w:t>
                </w:r>
                <w:r w:rsidRPr="00C74CC6">
                  <w:t xml:space="preserve"> </w:t>
                </w:r>
              </w:p>
              <w:p w14:paraId="7D713442" w14:textId="34799BE1" w:rsidR="00990ECC" w:rsidRPr="00990ECC" w:rsidRDefault="00990ECC" w:rsidP="00990ECC">
                <w:r w:rsidRPr="00990ECC">
                  <w:rPr>
                    <w:noProof/>
                  </w:rPr>
                  <w:drawing>
                    <wp:inline distT="0" distB="0" distL="0" distR="0" wp14:anchorId="2736D409" wp14:editId="1577C7D9">
                      <wp:extent cx="3524250" cy="2349500"/>
                      <wp:effectExtent l="0" t="0" r="0" b="0"/>
                      <wp:docPr id="4236693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24250" cy="2349500"/>
                              </a:xfrm>
                              <a:prstGeom prst="rect">
                                <a:avLst/>
                              </a:prstGeom>
                              <a:noFill/>
                              <a:ln>
                                <a:noFill/>
                              </a:ln>
                            </pic:spPr>
                          </pic:pic>
                        </a:graphicData>
                      </a:graphic>
                    </wp:inline>
                  </w:drawing>
                </w:r>
              </w:p>
              <w:p w14:paraId="4F642821" w14:textId="1011EED1" w:rsidR="00794C1C" w:rsidRPr="00146C9D" w:rsidRDefault="00794C1C" w:rsidP="005B7C41"/>
            </w:tc>
          </w:sdtContent>
        </w:sdt>
        <w:sdt>
          <w:sdtPr>
            <w:id w:val="1531301450"/>
            <w:placeholder>
              <w:docPart w:val="67CB4AD2738B42BEA9C1F5F9B0941B8C"/>
            </w:placeholder>
            <w15:appearance w15:val="hidden"/>
          </w:sdtPr>
          <w:sdtContent>
            <w:tc>
              <w:tcPr>
                <w:tcW w:w="5099" w:type="dxa"/>
                <w:gridSpan w:val="4"/>
                <w:tcBorders>
                  <w:top w:val="nil"/>
                  <w:left w:val="nil"/>
                  <w:bottom w:val="nil"/>
                  <w:right w:val="nil"/>
                </w:tcBorders>
                <w:tcMar>
                  <w:left w:w="216" w:type="dxa"/>
                  <w:bottom w:w="144" w:type="dxa"/>
                  <w:right w:w="115" w:type="dxa"/>
                </w:tcMar>
              </w:tcPr>
              <w:p w14:paraId="1A08B370" w14:textId="77777777" w:rsidR="006D6E9E" w:rsidRPr="00C74CC6" w:rsidRDefault="006D6E9E" w:rsidP="006D6E9E">
                <w:r w:rsidRPr="00C74CC6">
                  <w:t>everyone what the game is truly about—competition, community, and character.</w:t>
                </w:r>
              </w:p>
              <w:p w14:paraId="5AD88449" w14:textId="77777777" w:rsidR="006D6E9E" w:rsidRPr="00C74CC6" w:rsidRDefault="006D6E9E" w:rsidP="006D6E9E">
                <w:pPr>
                  <w:rPr>
                    <w:b/>
                    <w:bCs/>
                  </w:rPr>
                </w:pPr>
                <w:r w:rsidRPr="00C74CC6">
                  <w:rPr>
                    <w:b/>
                    <w:bCs/>
                  </w:rPr>
                  <w:t>Coach Clemons Speaks on Lessons Learned</w:t>
                </w:r>
              </w:p>
              <w:p w14:paraId="3F57DD7E" w14:textId="77777777" w:rsidR="006D6E9E" w:rsidRPr="00C74CC6" w:rsidRDefault="006D6E9E" w:rsidP="006D6E9E">
                <w:r w:rsidRPr="00C74CC6">
                  <w:t xml:space="preserve">Head Coach </w:t>
                </w:r>
                <w:r w:rsidRPr="00C74CC6">
                  <w:rPr>
                    <w:b/>
                    <w:bCs/>
                  </w:rPr>
                  <w:t>Clemons</w:t>
                </w:r>
                <w:r w:rsidRPr="00C74CC6">
                  <w:t xml:space="preserve"> reflected on the scrimmage as a critical learning opportunity:</w:t>
                </w:r>
              </w:p>
              <w:p w14:paraId="42E28FA6" w14:textId="72EAC6B1" w:rsidR="00C74CC6" w:rsidRPr="00C74CC6" w:rsidRDefault="00C74CC6" w:rsidP="00C74CC6">
                <w:r w:rsidRPr="00C74CC6">
                  <w:t xml:space="preserve">“It was a great first game. A lot of these young men were getting their first experience out here playing. We </w:t>
                </w:r>
                <w:r w:rsidR="001D64A6" w:rsidRPr="00C74CC6">
                  <w:t>made</w:t>
                </w:r>
                <w:r w:rsidRPr="00C74CC6">
                  <w:t xml:space="preserve"> just a couple more mistakes that cost us dearly. We had four touchdowns called back for penalties—</w:t>
                </w:r>
                <w:r w:rsidR="00736D1F" w:rsidRPr="00C74CC6">
                  <w:t>you are</w:t>
                </w:r>
                <w:r w:rsidRPr="00C74CC6">
                  <w:t xml:space="preserve"> not going to win games like that. But </w:t>
                </w:r>
                <w:r w:rsidR="00736D1F" w:rsidRPr="00C74CC6">
                  <w:t>it is</w:t>
                </w:r>
                <w:r w:rsidRPr="00C74CC6">
                  <w:t xml:space="preserve"> a great learning experience. Whether the penalties were justified or not, we still </w:t>
                </w:r>
                <w:r w:rsidR="001D64A6" w:rsidRPr="00C74CC6">
                  <w:t>must</w:t>
                </w:r>
                <w:r w:rsidRPr="00C74CC6">
                  <w:t xml:space="preserve"> deal with it. </w:t>
                </w:r>
                <w:r w:rsidR="00736D1F" w:rsidRPr="00C74CC6">
                  <w:t>That is</w:t>
                </w:r>
                <w:r w:rsidRPr="00C74CC6">
                  <w:t xml:space="preserve"> part of football, part of growing.”</w:t>
                </w:r>
              </w:p>
              <w:p w14:paraId="08AD9E76" w14:textId="77777777" w:rsidR="00C74CC6" w:rsidRPr="00C74CC6" w:rsidRDefault="00C74CC6" w:rsidP="00C74CC6">
                <w:r w:rsidRPr="00C74CC6">
                  <w:t>Clemons emphasized accountability and sportsmanship:</w:t>
                </w:r>
              </w:p>
              <w:p w14:paraId="07A4CF77" w14:textId="0578A1E7" w:rsidR="00C74CC6" w:rsidRPr="00C74CC6" w:rsidRDefault="00C74CC6" w:rsidP="00C74CC6">
                <w:r w:rsidRPr="00C74CC6">
                  <w:t xml:space="preserve">“They know </w:t>
                </w:r>
                <w:r w:rsidR="00736D1F" w:rsidRPr="00C74CC6">
                  <w:t>I am</w:t>
                </w:r>
                <w:r w:rsidRPr="00C74CC6">
                  <w:t xml:space="preserve"> going to hold them accountable. It </w:t>
                </w:r>
                <w:r w:rsidR="00736D1F" w:rsidRPr="00C74CC6">
                  <w:t>does not</w:t>
                </w:r>
                <w:r w:rsidRPr="00C74CC6">
                  <w:t xml:space="preserve"> matter who you are—you’re going to do it the right way. </w:t>
                </w:r>
                <w:r w:rsidR="00736D1F" w:rsidRPr="00C74CC6">
                  <w:t>That is</w:t>
                </w:r>
                <w:r w:rsidRPr="00C74CC6">
                  <w:t xml:space="preserve"> what’s expected. We have a bye week next week, and </w:t>
                </w:r>
                <w:r w:rsidR="00736D1F" w:rsidRPr="00C74CC6">
                  <w:t>that is</w:t>
                </w:r>
                <w:r w:rsidRPr="00C74CC6">
                  <w:t xml:space="preserve"> a great opportunity to reset and focus on fundamentals. By our second game, I believe people will look at this team and see that we are the better team. We just </w:t>
                </w:r>
                <w:r w:rsidR="001D64A6" w:rsidRPr="00C74CC6">
                  <w:t>must</w:t>
                </w:r>
                <w:r w:rsidRPr="00C74CC6">
                  <w:t xml:space="preserve"> stop shooting ourselves in the foot.”</w:t>
                </w:r>
              </w:p>
              <w:p w14:paraId="58B7BD5A" w14:textId="77777777" w:rsidR="00C74CC6" w:rsidRPr="00C74CC6" w:rsidRDefault="00C74CC6" w:rsidP="00C74CC6">
                <w:pPr>
                  <w:rPr>
                    <w:b/>
                    <w:bCs/>
                  </w:rPr>
                </w:pPr>
                <w:r w:rsidRPr="00C74CC6">
                  <w:rPr>
                    <w:b/>
                    <w:bCs/>
                  </w:rPr>
                  <w:t>Coach Chapman on the Lady Eagles’ Energy</w:t>
                </w:r>
              </w:p>
              <w:p w14:paraId="331C58F8" w14:textId="1BE81D95" w:rsidR="00C74CC6" w:rsidRPr="00C74CC6" w:rsidRDefault="00C74CC6" w:rsidP="00C74CC6">
                <w:r w:rsidRPr="00C74CC6">
                  <w:t xml:space="preserve">On the sidelines, the Lady Eagles Cheer and Dance squads also made their season debut. Coach </w:t>
                </w:r>
                <w:r w:rsidRPr="00C74CC6">
                  <w:rPr>
                    <w:b/>
                    <w:bCs/>
                  </w:rPr>
                  <w:t>Chapman</w:t>
                </w:r>
                <w:r w:rsidRPr="00C74CC6">
                  <w:t xml:space="preserve"> praised their effort and positive energy:</w:t>
                </w:r>
              </w:p>
              <w:p w14:paraId="618DE959" w14:textId="68749AFE" w:rsidR="00C74CC6" w:rsidRPr="00C74CC6" w:rsidRDefault="00C74CC6" w:rsidP="00C74CC6">
                <w:r w:rsidRPr="00C74CC6">
                  <w:t xml:space="preserve">“The girls are looking good. Right now, </w:t>
                </w:r>
                <w:r w:rsidR="00736D1F" w:rsidRPr="00C74CC6">
                  <w:t>we are</w:t>
                </w:r>
                <w:r w:rsidRPr="00C74CC6">
                  <w:t xml:space="preserve"> focusing on fundamentals and team unity. </w:t>
                </w:r>
                <w:r w:rsidR="00736D1F" w:rsidRPr="00C74CC6">
                  <w:t>They have</w:t>
                </w:r>
                <w:r w:rsidRPr="00C74CC6">
                  <w:t xml:space="preserve"> even created some cheers to keep each other positive. I really want to pull them together and </w:t>
                </w:r>
                <w:r w:rsidRPr="00C74CC6">
                  <w:lastRenderedPageBreak/>
                  <w:t xml:space="preserve">build their communication. </w:t>
                </w:r>
                <w:r w:rsidR="00736D1F" w:rsidRPr="00C74CC6">
                  <w:t>They are</w:t>
                </w:r>
                <w:r w:rsidRPr="00C74CC6">
                  <w:t xml:space="preserve"> starting off strong.”</w:t>
                </w:r>
              </w:p>
              <w:p w14:paraId="1C3DF192" w14:textId="77777777" w:rsidR="00C74CC6" w:rsidRPr="00C74CC6" w:rsidRDefault="00C74CC6" w:rsidP="00C74CC6">
                <w:pPr>
                  <w:rPr>
                    <w:b/>
                    <w:bCs/>
                  </w:rPr>
                </w:pPr>
                <w:r w:rsidRPr="00C74CC6">
                  <w:rPr>
                    <w:b/>
                    <w:bCs/>
                  </w:rPr>
                  <w:t>Looking Ahead</w:t>
                </w:r>
              </w:p>
              <w:p w14:paraId="0F6939A5" w14:textId="263C076F" w:rsidR="00C74CC6" w:rsidRPr="00C74CC6" w:rsidRDefault="00C74CC6" w:rsidP="00C74CC6">
                <w:r w:rsidRPr="00C74CC6">
                  <w:t xml:space="preserve">While the scoreboard </w:t>
                </w:r>
                <w:r w:rsidR="00736D1F" w:rsidRPr="00C74CC6">
                  <w:t>did not</w:t>
                </w:r>
                <w:r w:rsidRPr="00C74CC6">
                  <w:t xml:space="preserve"> swing in Josey’s favor, the scrimmage was far from a loss. The Eagles showed toughness, determination, and growth—qualities that will carry them through the season. With time to regroup during the bye week, fans can expect an even stronger showing in the next matchup.</w:t>
                </w:r>
              </w:p>
              <w:p w14:paraId="4ECB70EB" w14:textId="77777777" w:rsidR="00431B49" w:rsidRDefault="00C74CC6" w:rsidP="005B7C41">
                <w:pPr>
                  <w:rPr>
                    <w:i/>
                    <w:iCs/>
                  </w:rPr>
                </w:pPr>
                <w:r w:rsidRPr="00C74CC6">
                  <w:t>This is more than just the start of a football season—</w:t>
                </w:r>
                <w:r w:rsidR="00736D1F" w:rsidRPr="00C74CC6">
                  <w:t>it is</w:t>
                </w:r>
                <w:r w:rsidRPr="00C74CC6">
                  <w:t xml:space="preserve"> the beginning of a year filled with Eagle pride, resilience, and determination. The message is clear: </w:t>
                </w:r>
                <w:r w:rsidRPr="00C74CC6">
                  <w:rPr>
                    <w:i/>
                    <w:iCs/>
                  </w:rPr>
                  <w:t>Never give up. Keep your head up. Straight to a beautiful year.</w:t>
                </w:r>
              </w:p>
              <w:p w14:paraId="3D006BDA" w14:textId="77777777" w:rsidR="00431B49" w:rsidRDefault="00431B49" w:rsidP="005B7C41">
                <w:pPr>
                  <w:rPr>
                    <w:i/>
                    <w:iCs/>
                  </w:rPr>
                </w:pPr>
              </w:p>
              <w:p w14:paraId="436998CF" w14:textId="77777777" w:rsidR="00431B49" w:rsidRDefault="00431B49" w:rsidP="005B7C41">
                <w:pPr>
                  <w:rPr>
                    <w:i/>
                    <w:iCs/>
                  </w:rPr>
                </w:pPr>
              </w:p>
              <w:p w14:paraId="45308F39" w14:textId="77777777" w:rsidR="00431B49" w:rsidRDefault="00431B49" w:rsidP="005B7C41">
                <w:pPr>
                  <w:rPr>
                    <w:i/>
                    <w:iCs/>
                  </w:rPr>
                </w:pPr>
              </w:p>
              <w:p w14:paraId="7C66E80C" w14:textId="77777777" w:rsidR="00431B49" w:rsidRDefault="00431B49" w:rsidP="005B7C41">
                <w:pPr>
                  <w:rPr>
                    <w:i/>
                    <w:iCs/>
                  </w:rPr>
                </w:pPr>
              </w:p>
              <w:p w14:paraId="5C8BD057" w14:textId="77777777" w:rsidR="00431B49" w:rsidRDefault="00431B49" w:rsidP="005B7C41">
                <w:pPr>
                  <w:rPr>
                    <w:i/>
                    <w:iCs/>
                  </w:rPr>
                </w:pPr>
              </w:p>
              <w:p w14:paraId="5D5CD048" w14:textId="77777777" w:rsidR="00431B49" w:rsidRDefault="00431B49" w:rsidP="005B7C41">
                <w:pPr>
                  <w:rPr>
                    <w:i/>
                    <w:iCs/>
                  </w:rPr>
                </w:pPr>
              </w:p>
              <w:p w14:paraId="3C6F248B" w14:textId="77777777" w:rsidR="00802878" w:rsidRDefault="00802878" w:rsidP="005B7C41"/>
              <w:p w14:paraId="52465752" w14:textId="77777777" w:rsidR="00802878" w:rsidRDefault="00802878" w:rsidP="005B7C41"/>
              <w:p w14:paraId="35666CE0" w14:textId="0ED9BD78" w:rsidR="009F4A41" w:rsidRPr="00146C9D" w:rsidRDefault="009F4A41" w:rsidP="005B7C41"/>
            </w:tc>
          </w:sdtContent>
        </w:sdt>
      </w:tr>
    </w:tbl>
    <w:p w14:paraId="1EC2DA1A" w14:textId="77777777" w:rsidR="00802878" w:rsidRDefault="00802878">
      <w:r>
        <w:rPr>
          <w:iCs/>
        </w:rPr>
        <w:br w:type="page"/>
      </w:r>
    </w:p>
    <w:tbl>
      <w:tblPr>
        <w:tblStyle w:val="TableGrid"/>
        <w:tblW w:w="10800" w:type="dxa"/>
        <w:tblLayout w:type="fixed"/>
        <w:tblLook w:val="04A0" w:firstRow="1" w:lastRow="0" w:firstColumn="1" w:lastColumn="0" w:noHBand="0" w:noVBand="1"/>
      </w:tblPr>
      <w:tblGrid>
        <w:gridCol w:w="2715"/>
        <w:gridCol w:w="491"/>
        <w:gridCol w:w="2219"/>
        <w:gridCol w:w="2037"/>
        <w:gridCol w:w="646"/>
        <w:gridCol w:w="2646"/>
        <w:gridCol w:w="46"/>
      </w:tblGrid>
      <w:tr w:rsidR="002768F0" w:rsidRPr="007212EC" w14:paraId="41BF92E9" w14:textId="77777777" w:rsidTr="00802878">
        <w:trPr>
          <w:trHeight w:val="864"/>
        </w:trPr>
        <w:tc>
          <w:tcPr>
            <w:tcW w:w="2715" w:type="dxa"/>
            <w:tcBorders>
              <w:top w:val="nil"/>
              <w:left w:val="nil"/>
              <w:bottom w:val="nil"/>
              <w:right w:val="nil"/>
            </w:tcBorders>
            <w:vAlign w:val="center"/>
          </w:tcPr>
          <w:p w14:paraId="1BFD58E8" w14:textId="6F90BD80" w:rsidR="002768F0" w:rsidRPr="006169CB" w:rsidRDefault="00000000" w:rsidP="006A5233">
            <w:pPr>
              <w:pStyle w:val="MastheadCopy"/>
            </w:pPr>
            <w:sdt>
              <w:sdtPr>
                <w:id w:val="391709033"/>
                <w:placeholder>
                  <w:docPart w:val="C55C7D4D3FE34AF19B56C37065153F28"/>
                </w:placeholder>
                <w15:appearance w15:val="hidden"/>
              </w:sdtPr>
              <w:sdtContent>
                <w:r w:rsidR="00401335">
                  <w:t>Thursday, September 4, 2025</w:t>
                </w:r>
              </w:sdtContent>
            </w:sdt>
          </w:p>
        </w:tc>
        <w:tc>
          <w:tcPr>
            <w:tcW w:w="5393" w:type="dxa"/>
            <w:gridSpan w:val="4"/>
            <w:tcBorders>
              <w:top w:val="nil"/>
              <w:left w:val="nil"/>
              <w:bottom w:val="nil"/>
              <w:right w:val="nil"/>
            </w:tcBorders>
            <w:vAlign w:val="center"/>
          </w:tcPr>
          <w:p w14:paraId="6148894E" w14:textId="0DCA3FA1" w:rsidR="002768F0" w:rsidRPr="00CE1F2C" w:rsidRDefault="00000000">
            <w:pPr>
              <w:pStyle w:val="Header"/>
            </w:pPr>
            <w:sdt>
              <w:sdtPr>
                <w:id w:val="1658338899"/>
                <w:placeholder>
                  <w:docPart w:val="6C12F6B32E32408E8538C0B481CA878F"/>
                </w:placeholder>
                <w15:appearance w15:val="hidden"/>
              </w:sdtPr>
              <w:sdtContent>
                <w:r w:rsidR="0085663D">
                  <w:t>FASHION NEWS</w:t>
                </w:r>
              </w:sdtContent>
            </w:sdt>
          </w:p>
        </w:tc>
        <w:tc>
          <w:tcPr>
            <w:tcW w:w="2692" w:type="dxa"/>
            <w:gridSpan w:val="2"/>
            <w:tcBorders>
              <w:top w:val="nil"/>
              <w:left w:val="nil"/>
              <w:bottom w:val="nil"/>
              <w:right w:val="nil"/>
            </w:tcBorders>
            <w:vAlign w:val="center"/>
          </w:tcPr>
          <w:sdt>
            <w:sdtPr>
              <w:id w:val="1143317509"/>
              <w:placeholder>
                <w:docPart w:val="B6684113F83043BBB0BB7EA922AE30A4"/>
              </w:placeholder>
              <w15:appearance w15:val="hidden"/>
            </w:sdtPr>
            <w:sdtContent>
              <w:sdt>
                <w:sdtPr>
                  <w:id w:val="1580320112"/>
                  <w:placeholder>
                    <w:docPart w:val="857DB737B9424DC196B50AF7604E0A5D"/>
                  </w:placeholder>
                  <w15:appearance w15:val="hidden"/>
                </w:sdtPr>
                <w:sdtContent>
                  <w:p w14:paraId="36C86B0D" w14:textId="77592BA1" w:rsidR="002768F0" w:rsidRPr="00401335" w:rsidRDefault="00401335" w:rsidP="00401335">
                    <w:pPr>
                      <w:pStyle w:val="MastheadCopy"/>
                    </w:pPr>
                    <w:r>
                      <w:t>Issue #1</w:t>
                    </w:r>
                  </w:p>
                </w:sdtContent>
              </w:sdt>
            </w:sdtContent>
          </w:sdt>
        </w:tc>
      </w:tr>
      <w:tr w:rsidR="00A36549" w14:paraId="212186DD" w14:textId="77777777" w:rsidTr="00802878">
        <w:trPr>
          <w:gridAfter w:val="1"/>
          <w:wAfter w:w="46" w:type="dxa"/>
          <w:trHeight w:val="18"/>
        </w:trPr>
        <w:tc>
          <w:tcPr>
            <w:tcW w:w="3206" w:type="dxa"/>
            <w:gridSpan w:val="2"/>
            <w:tcBorders>
              <w:top w:val="thinThickSmallGap" w:sz="24" w:space="0" w:color="000000" w:themeColor="text1"/>
              <w:left w:val="nil"/>
              <w:bottom w:val="nil"/>
              <w:right w:val="nil"/>
            </w:tcBorders>
            <w:vAlign w:val="center"/>
          </w:tcPr>
          <w:p w14:paraId="6D73CF88" w14:textId="77777777" w:rsidR="00A36549" w:rsidRPr="00A36549" w:rsidRDefault="00A36549" w:rsidP="0010319C">
            <w:pPr>
              <w:pStyle w:val="Footer"/>
            </w:pPr>
          </w:p>
        </w:tc>
        <w:tc>
          <w:tcPr>
            <w:tcW w:w="4256" w:type="dxa"/>
            <w:gridSpan w:val="2"/>
            <w:tcBorders>
              <w:top w:val="thinThickSmallGap" w:sz="24" w:space="0" w:color="000000" w:themeColor="text1"/>
              <w:left w:val="nil"/>
              <w:bottom w:val="nil"/>
              <w:right w:val="nil"/>
            </w:tcBorders>
            <w:vAlign w:val="center"/>
          </w:tcPr>
          <w:p w14:paraId="0EED7AE9" w14:textId="77777777" w:rsidR="00A36549" w:rsidRPr="00A36549" w:rsidRDefault="00A36549" w:rsidP="0010319C">
            <w:pPr>
              <w:pStyle w:val="Footer"/>
            </w:pPr>
          </w:p>
        </w:tc>
        <w:tc>
          <w:tcPr>
            <w:tcW w:w="3292" w:type="dxa"/>
            <w:gridSpan w:val="2"/>
            <w:tcBorders>
              <w:top w:val="thinThickSmallGap" w:sz="24" w:space="0" w:color="000000" w:themeColor="text1"/>
              <w:left w:val="nil"/>
              <w:bottom w:val="nil"/>
              <w:right w:val="nil"/>
            </w:tcBorders>
            <w:vAlign w:val="center"/>
          </w:tcPr>
          <w:p w14:paraId="479102B4" w14:textId="0C50F159" w:rsidR="00A36549" w:rsidRPr="00A36549" w:rsidRDefault="00A36549" w:rsidP="0010319C">
            <w:pPr>
              <w:pStyle w:val="Footer"/>
            </w:pPr>
          </w:p>
        </w:tc>
      </w:tr>
      <w:tr w:rsidR="006A09C4" w14:paraId="0714D67F" w14:textId="77777777" w:rsidTr="008028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65"/>
        </w:trPr>
        <w:tc>
          <w:tcPr>
            <w:tcW w:w="10800" w:type="dxa"/>
            <w:gridSpan w:val="7"/>
            <w:tcMar>
              <w:left w:w="0" w:type="dxa"/>
              <w:right w:w="0" w:type="dxa"/>
            </w:tcMar>
          </w:tcPr>
          <w:p w14:paraId="25161618" w14:textId="77777777" w:rsidR="006A09C4" w:rsidRDefault="006A09C4" w:rsidP="001D7797">
            <w:pPr>
              <w:pStyle w:val="NoSpacing"/>
            </w:pPr>
            <w:r>
              <w:rPr>
                <w:noProof/>
              </w:rPr>
              <w:drawing>
                <wp:anchor distT="0" distB="0" distL="114300" distR="114300" simplePos="0" relativeHeight="251692544" behindDoc="0" locked="0" layoutInCell="1" allowOverlap="1" wp14:anchorId="485A6763" wp14:editId="02E15217">
                  <wp:simplePos x="0" y="0"/>
                  <wp:positionH relativeFrom="column">
                    <wp:posOffset>1314956</wp:posOffset>
                  </wp:positionH>
                  <wp:positionV relativeFrom="paragraph">
                    <wp:posOffset>17589</wp:posOffset>
                  </wp:positionV>
                  <wp:extent cx="2522220" cy="1574800"/>
                  <wp:effectExtent l="0" t="0" r="0" b="6350"/>
                  <wp:wrapNone/>
                  <wp:docPr id="1406136601" name="Picture 7" descr="Cardi B in Reebok's Classics Campa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di B in Reebok's Classics Campaign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2220" cy="1574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472" behindDoc="1" locked="0" layoutInCell="1" allowOverlap="1" wp14:anchorId="6F1DBF82" wp14:editId="6F37F404">
                  <wp:simplePos x="0" y="0"/>
                  <wp:positionH relativeFrom="column">
                    <wp:posOffset>3849752</wp:posOffset>
                  </wp:positionH>
                  <wp:positionV relativeFrom="paragraph">
                    <wp:posOffset>44742</wp:posOffset>
                  </wp:positionV>
                  <wp:extent cx="2988716" cy="1677816"/>
                  <wp:effectExtent l="0" t="0" r="2540" b="0"/>
                  <wp:wrapNone/>
                  <wp:docPr id="264344759" name="Picture 8" descr="New research - 90s Fashion Is Back,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research - 90s Fashion Is Back, And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88716" cy="16778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E02160B" wp14:editId="4F3E2305">
                  <wp:extent cx="1302818" cy="2026604"/>
                  <wp:effectExtent l="0" t="0" r="0" b="0"/>
                  <wp:docPr id="4538618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flipH="1">
                            <a:off x="0" y="0"/>
                            <a:ext cx="1334007" cy="2075121"/>
                          </a:xfrm>
                          <a:prstGeom prst="rect">
                            <a:avLst/>
                          </a:prstGeom>
                          <a:noFill/>
                        </pic:spPr>
                      </pic:pic>
                    </a:graphicData>
                  </a:graphic>
                </wp:inline>
              </w:drawing>
            </w:r>
            <w:r>
              <w:t xml:space="preserve"> </w:t>
            </w:r>
          </w:p>
          <w:p w14:paraId="1E3F8D1A" w14:textId="3983F2D0" w:rsidR="006A09C4" w:rsidRDefault="00000000" w:rsidP="00CC3396">
            <w:pPr>
              <w:pStyle w:val="PhotoCaption"/>
            </w:pPr>
            <w:sdt>
              <w:sdtPr>
                <w:id w:val="-1828664409"/>
                <w:placeholder>
                  <w:docPart w:val="237D18F77E5345C0AC80E3B364691FD4"/>
                </w:placeholder>
                <w15:appearance w15:val="hidden"/>
              </w:sdtPr>
              <w:sdtContent>
                <w:r w:rsidR="006A09C4">
                  <w:t>Look at the fashion over the</w:t>
                </w:r>
                <w:r w:rsidR="008265B8">
                  <w:t xml:space="preserve"> years. </w:t>
                </w:r>
              </w:sdtContent>
            </w:sdt>
            <w:r w:rsidR="006A09C4" w:rsidRPr="00CC3396">
              <w:t xml:space="preserve"> </w:t>
            </w:r>
          </w:p>
        </w:tc>
      </w:tr>
      <w:tr w:rsidR="007212EC" w:rsidRPr="007212EC" w14:paraId="10918DC9" w14:textId="77777777" w:rsidTr="008028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2"/>
        </w:trPr>
        <w:tc>
          <w:tcPr>
            <w:tcW w:w="10800" w:type="dxa"/>
            <w:gridSpan w:val="7"/>
            <w:tcMar>
              <w:top w:w="288" w:type="dxa"/>
              <w:left w:w="115" w:type="dxa"/>
              <w:bottom w:w="144" w:type="dxa"/>
              <w:right w:w="115" w:type="dxa"/>
            </w:tcMar>
          </w:tcPr>
          <w:p w14:paraId="1C48D195" w14:textId="1FAE054C" w:rsidR="00D676B3" w:rsidRPr="00CC3396" w:rsidRDefault="008C7D92" w:rsidP="00CC3396">
            <w:pPr>
              <w:pStyle w:val="LargeArticleTitle"/>
            </w:pPr>
            <w:r>
              <w:t>WELCOME BACK FASHION TRENDS FROM THE 90’S 2.0</w:t>
            </w:r>
          </w:p>
          <w:p w14:paraId="309CF5E1" w14:textId="4B981B57" w:rsidR="00E7662D" w:rsidRPr="007212EC" w:rsidRDefault="00000000" w:rsidP="00CC3396">
            <w:pPr>
              <w:pStyle w:val="LargeArticleSubtitle"/>
              <w:rPr>
                <w:rFonts w:ascii="Georgia Pro" w:hAnsi="Georgia Pro"/>
                <w:color w:val="000000" w:themeColor="text1"/>
              </w:rPr>
            </w:pPr>
            <w:sdt>
              <w:sdtPr>
                <w:rPr>
                  <w:rFonts w:ascii="Georgia Pro" w:hAnsi="Georgia Pro"/>
                  <w:color w:val="000000" w:themeColor="text1"/>
                </w:rPr>
                <w:id w:val="-258139603"/>
                <w:placeholder>
                  <w:docPart w:val="E88A43440DBB42FDB0A014617BE4BAE4"/>
                </w:placeholder>
                <w15:appearance w15:val="hidden"/>
              </w:sdtPr>
              <w:sdtContent>
                <w:r w:rsidR="00DF3AC1">
                  <w:rPr>
                    <w:rFonts w:ascii="Georgia Pro" w:hAnsi="Georgia Pro"/>
                    <w:color w:val="000000" w:themeColor="text1"/>
                  </w:rPr>
                  <w:t>Narrissa</w:t>
                </w:r>
              </w:sdtContent>
            </w:sdt>
            <w:r w:rsidR="00CC3396">
              <w:rPr>
                <w:rFonts w:ascii="Georgia Pro" w:hAnsi="Georgia Pro"/>
                <w:color w:val="000000" w:themeColor="text1"/>
              </w:rPr>
              <w:t xml:space="preserve"> </w:t>
            </w:r>
          </w:p>
        </w:tc>
      </w:tr>
      <w:tr w:rsidR="008265B8" w:rsidRPr="007212EC" w14:paraId="36CCAC65" w14:textId="77777777" w:rsidTr="008028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80"/>
        </w:trPr>
        <w:tc>
          <w:tcPr>
            <w:tcW w:w="5425" w:type="dxa"/>
            <w:gridSpan w:val="3"/>
            <w:tcMar>
              <w:top w:w="144" w:type="dxa"/>
              <w:left w:w="115" w:type="dxa"/>
              <w:right w:w="216" w:type="dxa"/>
            </w:tcMar>
          </w:tcPr>
          <w:p w14:paraId="33438C87" w14:textId="77777777" w:rsidR="008265B8" w:rsidRPr="00431B49" w:rsidRDefault="008265B8" w:rsidP="005F4830">
            <w:pPr>
              <w:pStyle w:val="NoSpacing"/>
              <w:rPr>
                <w:noProof/>
                <w:sz w:val="24"/>
              </w:rPr>
            </w:pPr>
          </w:p>
          <w:sdt>
            <w:sdtPr>
              <w:id w:val="-870917369"/>
              <w:placeholder>
                <w:docPart w:val="4CB5C0137CC84E55A92165131D707153"/>
              </w:placeholder>
              <w15:appearance w15:val="hidden"/>
            </w:sdtPr>
            <w:sdtContent>
              <w:sdt>
                <w:sdtPr>
                  <w:id w:val="-740786386"/>
                  <w:placeholder>
                    <w:docPart w:val="D4CD911295844ABFAFB15A682C8328EA"/>
                  </w:placeholder>
                  <w15:appearance w15:val="hidden"/>
                </w:sdtPr>
                <w:sdtContent>
                  <w:p w14:paraId="096B7A92" w14:textId="3672CF71" w:rsidR="008265B8" w:rsidRPr="00431B49" w:rsidRDefault="008265B8" w:rsidP="005F4830">
                    <w:pPr>
                      <w:spacing w:after="0"/>
                    </w:pPr>
                    <w:r w:rsidRPr="00431B49">
                      <w:t xml:space="preserve">How come Cardi B’s latest fashion trends are from 20 years ago, Where's the outlet? What makes her latest clothing style so hyped? </w:t>
                    </w:r>
                    <w:r w:rsidR="00736D1F" w:rsidRPr="00431B49">
                      <w:t>It is</w:t>
                    </w:r>
                    <w:r w:rsidRPr="00431B49">
                      <w:t xml:space="preserve"> surprising how people from the 20s find a liking or similar styles from the 90s feel about the old trendy clothing styles making a comeback. Do people from their 20s? They started an uprising where came back to a trend before that time. Nowadays people from the 20s often wear more trendy clothes from the 90s such as baggy jeans, crop tops, jerseys of any sports team, Timlin boots and graphic T-shirts. When wearing clothing trends from the 90s, do people from the 90s feel surprised to see it come back to their old clothing trends?</w:t>
                    </w:r>
                  </w:p>
                  <w:p w14:paraId="5070AB83" w14:textId="648E9353" w:rsidR="00C70EC3" w:rsidRPr="00431B49" w:rsidRDefault="00C70EC3" w:rsidP="005F4830">
                    <w:pPr>
                      <w:spacing w:after="0"/>
                    </w:pPr>
                    <w:r w:rsidRPr="00431B49">
                      <w:rPr>
                        <w:color w:val="000000" w:themeColor="text1"/>
                      </w:rPr>
                      <w:t xml:space="preserve">20 years ago, people from the 90s wardrobes were like changing clothes. also how come music artist </w:t>
                    </w:r>
                    <w:proofErr w:type="spellStart"/>
                    <w:r w:rsidRPr="00431B49">
                      <w:rPr>
                        <w:color w:val="000000" w:themeColor="text1"/>
                      </w:rPr>
                      <w:t>Belcais</w:t>
                    </w:r>
                    <w:proofErr w:type="spellEnd"/>
                    <w:r w:rsidRPr="00431B49">
                      <w:rPr>
                        <w:color w:val="000000" w:themeColor="text1"/>
                      </w:rPr>
                      <w:t xml:space="preserve"> </w:t>
                    </w:r>
                    <w:proofErr w:type="spellStart"/>
                    <w:r w:rsidRPr="00431B49">
                      <w:rPr>
                        <w:color w:val="000000" w:themeColor="text1"/>
                      </w:rPr>
                      <w:t>Almanzer</w:t>
                    </w:r>
                    <w:proofErr w:type="spellEnd"/>
                    <w:r w:rsidRPr="00431B49">
                      <w:rPr>
                        <w:color w:val="000000" w:themeColor="text1"/>
                      </w:rPr>
                      <w:t xml:space="preserve"> Also known as Cardi B. Cardi B has taken a set back from clothing trend from the 20s and has started back wearing clothing trends from the bygone era. I just made chocolate cake. Chinese food Is it that Cardi B is experiencing a moment of nostalgia? Cardi B's most popular outfit choices previously were sourced by Fashion Nova Sheen and her longtime stylist, </w:t>
                    </w:r>
                  </w:p>
                </w:sdtContent>
              </w:sdt>
            </w:sdtContent>
          </w:sdt>
        </w:tc>
        <w:tc>
          <w:tcPr>
            <w:tcW w:w="5375" w:type="dxa"/>
            <w:gridSpan w:val="4"/>
            <w:tcBorders>
              <w:bottom w:val="single" w:sz="12" w:space="0" w:color="auto"/>
            </w:tcBorders>
            <w:tcMar>
              <w:left w:w="216" w:type="dxa"/>
              <w:bottom w:w="0" w:type="dxa"/>
              <w:right w:w="115" w:type="dxa"/>
            </w:tcMar>
          </w:tcPr>
          <w:p w14:paraId="0658F7C3" w14:textId="7EFE6B4E" w:rsidR="00C70EC3" w:rsidRPr="00431B49" w:rsidRDefault="008265B8" w:rsidP="00C70EC3">
            <w:pPr>
              <w:rPr>
                <w:color w:val="000000" w:themeColor="text1"/>
              </w:rPr>
            </w:pPr>
            <w:r w:rsidRPr="00431B49">
              <w:rPr>
                <w:color w:val="000000" w:themeColor="text1"/>
              </w:rPr>
              <w:t xml:space="preserve">who is known for bringing out her hidden characteristics and inter self through old fashion. Cardi latest outfits were originally posted on her numerous social media social apps </w:t>
            </w:r>
            <w:proofErr w:type="gramStart"/>
            <w:r w:rsidRPr="00431B49">
              <w:rPr>
                <w:color w:val="000000" w:themeColor="text1"/>
              </w:rPr>
              <w:t xml:space="preserve">in </w:t>
            </w:r>
            <w:r w:rsidR="000F191C">
              <w:rPr>
                <w:color w:val="000000" w:themeColor="text1"/>
              </w:rPr>
              <w:t xml:space="preserve"> </w:t>
            </w:r>
            <w:r w:rsidRPr="00431B49">
              <w:rPr>
                <w:color w:val="000000" w:themeColor="text1"/>
              </w:rPr>
              <w:t>the</w:t>
            </w:r>
            <w:proofErr w:type="gramEnd"/>
            <w:r w:rsidRPr="00431B49">
              <w:rPr>
                <w:color w:val="000000" w:themeColor="text1"/>
              </w:rPr>
              <w:t xml:space="preserve"> post she was seen to be wearing a graphic long sleeve baggy jeans and Jordan fours in a shade of reddish orange. Although cardi B was born in the 90s She has now started to influence others into making a </w:t>
            </w:r>
            <w:r w:rsidR="00C70EC3" w:rsidRPr="00431B49">
              <w:rPr>
                <w:color w:val="000000" w:themeColor="text1"/>
              </w:rPr>
              <w:t xml:space="preserve">statement to old clothing trends from the 90s. Cardi's stylists often worries about certain clothing styles and Cardi, so cardi only wears several clothing brands most of the time. When </w:t>
            </w:r>
            <w:r w:rsidR="00BF6A20" w:rsidRPr="00431B49">
              <w:rPr>
                <w:color w:val="000000" w:themeColor="text1"/>
              </w:rPr>
              <w:t>C</w:t>
            </w:r>
            <w:r w:rsidR="00C70EC3" w:rsidRPr="00431B49">
              <w:rPr>
                <w:color w:val="000000" w:themeColor="text1"/>
              </w:rPr>
              <w:t xml:space="preserve">ardi feels like dressing herself, she often wears baggy clothing, lately Cardi has been going further into the bygone era on her page recently, her daughter has been taking a liking to her mother's new outfit choices. Kulture has taken a liking in the way people from the 90s have somewhat long acrylic nails. </w:t>
            </w:r>
            <w:sdt>
              <w:sdtPr>
                <w:rPr>
                  <w:color w:val="000000" w:themeColor="text1"/>
                </w:rPr>
                <w:id w:val="1533534919"/>
                <w:placeholder>
                  <w:docPart w:val="F9361AF32E334A3A9A317B1413E336E6"/>
                </w:placeholder>
                <w15:appearance w15:val="hidden"/>
              </w:sdtPr>
              <w:sdtContent>
                <w:r w:rsidR="00C70EC3" w:rsidRPr="00431B49">
                  <w:rPr>
                    <w:color w:val="000000" w:themeColor="text1"/>
                  </w:rPr>
                  <w:t>Cardi’s outfits recently are aesthetically fashionable because she chose to go back to an era from her time to not only express herself but to give her followers, fans, and others around her she finds her guidance in her peoples.</w:t>
                </w:r>
              </w:sdtContent>
            </w:sdt>
          </w:p>
          <w:p w14:paraId="0D70ADEA" w14:textId="1E25B75A" w:rsidR="008265B8" w:rsidRPr="00431B49" w:rsidRDefault="008265B8" w:rsidP="005F4830">
            <w:pPr>
              <w:rPr>
                <w:color w:val="000000" w:themeColor="text1"/>
              </w:rPr>
            </w:pPr>
          </w:p>
        </w:tc>
      </w:tr>
    </w:tbl>
    <w:p w14:paraId="3DAE0F57" w14:textId="77777777" w:rsidR="00802878" w:rsidRDefault="00802878">
      <w:r>
        <w:rPr>
          <w:iCs/>
        </w:rPr>
        <w:br w:type="page"/>
      </w:r>
    </w:p>
    <w:tbl>
      <w:tblPr>
        <w:tblStyle w:val="TableGrid"/>
        <w:tblW w:w="10800" w:type="dxa"/>
        <w:tblLayout w:type="fixed"/>
        <w:tblLook w:val="04A0" w:firstRow="1" w:lastRow="0" w:firstColumn="1" w:lastColumn="0" w:noHBand="0" w:noVBand="1"/>
      </w:tblPr>
      <w:tblGrid>
        <w:gridCol w:w="2106"/>
        <w:gridCol w:w="609"/>
        <w:gridCol w:w="491"/>
        <w:gridCol w:w="2219"/>
        <w:gridCol w:w="2037"/>
        <w:gridCol w:w="646"/>
        <w:gridCol w:w="2646"/>
        <w:gridCol w:w="46"/>
      </w:tblGrid>
      <w:tr w:rsidR="00FE0226" w:rsidRPr="007212EC" w14:paraId="3FE33055" w14:textId="77777777" w:rsidTr="00802878">
        <w:trPr>
          <w:trHeight w:val="864"/>
        </w:trPr>
        <w:tc>
          <w:tcPr>
            <w:tcW w:w="2715" w:type="dxa"/>
            <w:gridSpan w:val="2"/>
            <w:tcBorders>
              <w:top w:val="nil"/>
              <w:left w:val="nil"/>
              <w:bottom w:val="nil"/>
              <w:right w:val="nil"/>
            </w:tcBorders>
            <w:vAlign w:val="center"/>
          </w:tcPr>
          <w:p w14:paraId="1F09DDB3" w14:textId="7C61595C" w:rsidR="00FE0226" w:rsidRPr="006169CB" w:rsidRDefault="00000000" w:rsidP="00A942D8">
            <w:pPr>
              <w:pStyle w:val="MastheadCopy"/>
            </w:pPr>
            <w:sdt>
              <w:sdtPr>
                <w:id w:val="1361312301"/>
                <w:placeholder>
                  <w:docPart w:val="1637EBF6E80C48EB8525B03862D2EB66"/>
                </w:placeholder>
                <w15:appearance w15:val="hidden"/>
              </w:sdtPr>
              <w:sdtContent>
                <w:sdt>
                  <w:sdtPr>
                    <w:id w:val="-1450085229"/>
                    <w:placeholder>
                      <w:docPart w:val="881EF2DF729449F68EEC5B96188E0590"/>
                    </w:placeholder>
                    <w15:appearance w15:val="hidden"/>
                  </w:sdtPr>
                  <w:sdtContent>
                    <w:r w:rsidR="00401335">
                      <w:t>Thursday, September 4, 2025</w:t>
                    </w:r>
                  </w:sdtContent>
                </w:sdt>
              </w:sdtContent>
            </w:sdt>
            <w:r w:rsidR="00FE0226">
              <w:t xml:space="preserve"> </w:t>
            </w:r>
          </w:p>
        </w:tc>
        <w:tc>
          <w:tcPr>
            <w:tcW w:w="5393" w:type="dxa"/>
            <w:gridSpan w:val="4"/>
            <w:tcBorders>
              <w:top w:val="nil"/>
              <w:left w:val="nil"/>
              <w:bottom w:val="nil"/>
              <w:right w:val="nil"/>
            </w:tcBorders>
            <w:vAlign w:val="center"/>
          </w:tcPr>
          <w:p w14:paraId="588AD220" w14:textId="319DA160" w:rsidR="00FE0226" w:rsidRPr="00CE1F2C" w:rsidRDefault="00000000" w:rsidP="00A942D8">
            <w:pPr>
              <w:pStyle w:val="Header"/>
            </w:pPr>
            <w:sdt>
              <w:sdtPr>
                <w:id w:val="-1135336"/>
                <w:placeholder>
                  <w:docPart w:val="4B37058DD4924AD18BFEB54F17AF55F9"/>
                </w:placeholder>
                <w15:appearance w15:val="hidden"/>
              </w:sdtPr>
              <w:sdtContent>
                <w:r w:rsidR="00FE0226">
                  <w:t>S</w:t>
                </w:r>
                <w:r w:rsidR="00BD3DE7">
                  <w:t>CHOOL</w:t>
                </w:r>
                <w:r w:rsidR="00FE0226">
                  <w:t xml:space="preserve"> NEWS</w:t>
                </w:r>
              </w:sdtContent>
            </w:sdt>
          </w:p>
        </w:tc>
        <w:tc>
          <w:tcPr>
            <w:tcW w:w="2692" w:type="dxa"/>
            <w:gridSpan w:val="2"/>
            <w:tcBorders>
              <w:top w:val="nil"/>
              <w:left w:val="nil"/>
              <w:bottom w:val="nil"/>
              <w:right w:val="nil"/>
            </w:tcBorders>
            <w:vAlign w:val="center"/>
          </w:tcPr>
          <w:sdt>
            <w:sdtPr>
              <w:id w:val="-619224298"/>
              <w:placeholder>
                <w:docPart w:val="351575D26FA44148AF0A28F7059F896C"/>
              </w:placeholder>
              <w15:appearance w15:val="hidden"/>
            </w:sdtPr>
            <w:sdtContent>
              <w:sdt>
                <w:sdtPr>
                  <w:id w:val="-1378310646"/>
                  <w:placeholder>
                    <w:docPart w:val="4E8E7265F83349E59503A159ECF35107"/>
                  </w:placeholder>
                  <w15:appearance w15:val="hidden"/>
                </w:sdtPr>
                <w:sdtContent>
                  <w:p w14:paraId="44DD6D76" w14:textId="107B88E6" w:rsidR="00401335" w:rsidRPr="00401335" w:rsidRDefault="00401335" w:rsidP="00401335">
                    <w:pPr>
                      <w:pStyle w:val="MastheadCopy"/>
                    </w:pPr>
                    <w:r>
                      <w:t>Issue #1</w:t>
                    </w:r>
                  </w:p>
                </w:sdtContent>
              </w:sdt>
              <w:p w14:paraId="60ABF502" w14:textId="7DBD2EAA" w:rsidR="00FE0226" w:rsidRPr="00800A0F" w:rsidRDefault="00000000" w:rsidP="00A942D8">
                <w:pPr>
                  <w:pStyle w:val="MastheadCopy"/>
                </w:pPr>
              </w:p>
            </w:sdtContent>
          </w:sdt>
        </w:tc>
      </w:tr>
      <w:tr w:rsidR="00FE0226" w14:paraId="07D56154" w14:textId="77777777" w:rsidTr="00802878">
        <w:trPr>
          <w:gridAfter w:val="1"/>
          <w:wAfter w:w="46" w:type="dxa"/>
          <w:trHeight w:val="18"/>
        </w:trPr>
        <w:tc>
          <w:tcPr>
            <w:tcW w:w="3206" w:type="dxa"/>
            <w:gridSpan w:val="3"/>
            <w:tcBorders>
              <w:top w:val="thinThickSmallGap" w:sz="24" w:space="0" w:color="000000" w:themeColor="text1"/>
              <w:left w:val="nil"/>
              <w:bottom w:val="nil"/>
              <w:right w:val="nil"/>
            </w:tcBorders>
            <w:vAlign w:val="center"/>
          </w:tcPr>
          <w:p w14:paraId="09C20838" w14:textId="77777777" w:rsidR="00FE0226" w:rsidRPr="00A36549" w:rsidRDefault="00FE0226" w:rsidP="00A942D8">
            <w:pPr>
              <w:pStyle w:val="Footer"/>
            </w:pPr>
          </w:p>
        </w:tc>
        <w:tc>
          <w:tcPr>
            <w:tcW w:w="4256" w:type="dxa"/>
            <w:gridSpan w:val="2"/>
            <w:tcBorders>
              <w:top w:val="thinThickSmallGap" w:sz="24" w:space="0" w:color="000000" w:themeColor="text1"/>
              <w:left w:val="nil"/>
              <w:bottom w:val="nil"/>
              <w:right w:val="nil"/>
            </w:tcBorders>
            <w:vAlign w:val="center"/>
          </w:tcPr>
          <w:p w14:paraId="73C20FED" w14:textId="77777777" w:rsidR="00FE0226" w:rsidRPr="00A36549" w:rsidRDefault="00FE0226" w:rsidP="00A942D8">
            <w:pPr>
              <w:pStyle w:val="Footer"/>
            </w:pPr>
          </w:p>
        </w:tc>
        <w:tc>
          <w:tcPr>
            <w:tcW w:w="3292" w:type="dxa"/>
            <w:gridSpan w:val="2"/>
            <w:tcBorders>
              <w:top w:val="thinThickSmallGap" w:sz="24" w:space="0" w:color="000000" w:themeColor="text1"/>
              <w:left w:val="nil"/>
              <w:bottom w:val="nil"/>
              <w:right w:val="nil"/>
            </w:tcBorders>
            <w:vAlign w:val="center"/>
          </w:tcPr>
          <w:p w14:paraId="76E9F127" w14:textId="77777777" w:rsidR="00FE0226" w:rsidRPr="00A36549" w:rsidRDefault="00FE0226" w:rsidP="00A942D8">
            <w:pPr>
              <w:pStyle w:val="Footer"/>
            </w:pPr>
          </w:p>
        </w:tc>
      </w:tr>
      <w:tr w:rsidR="00D156E9" w14:paraId="4241D13D" w14:textId="77777777" w:rsidTr="008028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26"/>
        </w:trPr>
        <w:tc>
          <w:tcPr>
            <w:tcW w:w="10800" w:type="dxa"/>
            <w:gridSpan w:val="8"/>
            <w:tcMar>
              <w:left w:w="0" w:type="dxa"/>
              <w:right w:w="0" w:type="dxa"/>
            </w:tcMar>
          </w:tcPr>
          <w:p w14:paraId="274BCDAF" w14:textId="77777777" w:rsidR="00D156E9" w:rsidRDefault="00D156E9" w:rsidP="00A942D8">
            <w:pPr>
              <w:pStyle w:val="NoSpacing"/>
            </w:pPr>
            <w:r>
              <w:rPr>
                <w:noProof/>
              </w:rPr>
              <mc:AlternateContent>
                <mc:Choice Requires="wps">
                  <w:drawing>
                    <wp:anchor distT="0" distB="0" distL="114300" distR="114300" simplePos="0" relativeHeight="251695616" behindDoc="0" locked="0" layoutInCell="1" allowOverlap="1" wp14:anchorId="7B7597CE" wp14:editId="670FCF5D">
                      <wp:simplePos x="0" y="0"/>
                      <wp:positionH relativeFrom="column">
                        <wp:posOffset>3267199</wp:posOffset>
                      </wp:positionH>
                      <wp:positionV relativeFrom="paragraph">
                        <wp:posOffset>1955148</wp:posOffset>
                      </wp:positionV>
                      <wp:extent cx="3039035" cy="1707776"/>
                      <wp:effectExtent l="0" t="0" r="0" b="6985"/>
                      <wp:wrapNone/>
                      <wp:docPr id="884508386" name="Text Box 1"/>
                      <wp:cNvGraphicFramePr/>
                      <a:graphic xmlns:a="http://schemas.openxmlformats.org/drawingml/2006/main">
                        <a:graphicData uri="http://schemas.microsoft.com/office/word/2010/wordprocessingShape">
                          <wps:wsp>
                            <wps:cNvSpPr txBox="1"/>
                            <wps:spPr>
                              <a:xfrm>
                                <a:off x="0" y="0"/>
                                <a:ext cx="3039035" cy="1707776"/>
                              </a:xfrm>
                              <a:prstGeom prst="rect">
                                <a:avLst/>
                              </a:prstGeom>
                              <a:noFill/>
                              <a:ln>
                                <a:noFill/>
                              </a:ln>
                            </wps:spPr>
                            <wps:txbx>
                              <w:txbxContent>
                                <w:p w14:paraId="1DF46EF1" w14:textId="562EE6D3" w:rsidR="00D156E9" w:rsidRPr="0028179D" w:rsidRDefault="00D156E9">
                                  <w:pPr>
                                    <w:rPr>
                                      <w:b/>
                                      <w:color w:val="FFFFFF" w:themeColor="background1"/>
                                      <w:sz w:val="280"/>
                                      <w:szCs w:val="260"/>
                                      <w14:shadow w14:blurRad="50800" w14:dist="38100" w14:dir="10800000" w14:sx="100000" w14:sy="100000" w14:kx="0" w14:ky="0" w14:algn="r">
                                        <w14:srgbClr w14:val="000000">
                                          <w14:alpha w14:val="60000"/>
                                        </w14:srgbClr>
                                      </w14:shadow>
                                      <w14:reflection w14:blurRad="6350" w14:stA="55000" w14:stPos="0" w14:endA="50" w14:endPos="85000" w14:dist="29997" w14:dir="5400000" w14:fadeDir="5400000" w14:sx="100000" w14:sy="-100000" w14:kx="0" w14:ky="0" w14:algn="bl"/>
                                      <w14:textOutline w14:w="6731" w14:cap="flat" w14:cmpd="sng" w14:algn="ctr">
                                        <w14:solidFill>
                                          <w14:schemeClr w14:val="accent4"/>
                                        </w14:solidFill>
                                        <w14:prstDash w14:val="solid"/>
                                        <w14:round/>
                                      </w14:textOutline>
                                    </w:rPr>
                                  </w:pPr>
                                  <w:r w:rsidRPr="0028179D">
                                    <w:rPr>
                                      <w:b/>
                                      <w:color w:val="FFFFFF" w:themeColor="background1"/>
                                      <w:sz w:val="220"/>
                                      <w:szCs w:val="200"/>
                                      <w14:shadow w14:blurRad="50800" w14:dist="38100" w14:dir="10800000" w14:sx="100000" w14:sy="100000" w14:kx="0" w14:ky="0" w14:algn="r">
                                        <w14:srgbClr w14:val="000000">
                                          <w14:alpha w14:val="60000"/>
                                        </w14:srgbClr>
                                      </w14:shadow>
                                      <w14:reflection w14:blurRad="6350" w14:stA="55000" w14:stPos="0" w14:endA="50" w14:endPos="85000" w14:dist="29997" w14:dir="5400000" w14:fadeDir="5400000" w14:sx="100000" w14:sy="-100000" w14:kx="0" w14:ky="0" w14:algn="bl"/>
                                      <w14:textOutline w14:w="6731" w14:cap="flat" w14:cmpd="sng" w14:algn="ctr">
                                        <w14:solidFill>
                                          <w14:schemeClr w14:val="accent4"/>
                                        </w14:solidFill>
                                        <w14:prstDash w14:val="solid"/>
                                        <w14:round/>
                                      </w14:textOutline>
                                    </w:rPr>
                                    <w:t>2025</w:t>
                                  </w:r>
                                </w:p>
                                <w:p w14:paraId="0A6F50AC" w14:textId="77777777" w:rsidR="00D156E9" w:rsidRDefault="00D156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597CE" id="_x0000_t202" coordsize="21600,21600" o:spt="202" path="m,l,21600r21600,l21600,xe">
                      <v:stroke joinstyle="miter"/>
                      <v:path gradientshapeok="t" o:connecttype="rect"/>
                    </v:shapetype>
                    <v:shape id="Text Box 1" o:spid="_x0000_s1026" type="#_x0000_t202" style="position:absolute;margin-left:257.25pt;margin-top:153.95pt;width:239.3pt;height:134.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" filled="f" stroked="f">
                      <v:textbox>
                        <w:txbxContent>
                          <w:p w14:paraId="1DF46EF1" w14:textId="562EE6D3" w:rsidR="00D156E9" w:rsidRPr="0028179D" w:rsidRDefault="00D156E9">
                            <w:pPr>
                              <w:rPr>
                                <w:b/>
                                <w:color w:val="FFFFFF" w:themeColor="background1"/>
                                <w:sz w:val="280"/>
                                <w:szCs w:val="260"/>
                                <w14:shadow w14:blurRad="50800" w14:dist="38100" w14:dir="10800000" w14:sx="100000" w14:sy="100000" w14:kx="0" w14:ky="0" w14:algn="r">
                                  <w14:srgbClr w14:val="000000">
                                    <w14:alpha w14:val="60000"/>
                                  </w14:srgbClr>
                                </w14:shadow>
                                <w14:reflection w14:blurRad="6350" w14:stA="55000" w14:stPos="0" w14:endA="50" w14:endPos="85000" w14:dist="29997" w14:dir="5400000" w14:fadeDir="5400000" w14:sx="100000" w14:sy="-100000" w14:kx="0" w14:ky="0" w14:algn="bl"/>
                                <w14:textOutline w14:w="6731" w14:cap="flat" w14:cmpd="sng" w14:algn="ctr">
                                  <w14:solidFill>
                                    <w14:schemeClr w14:val="accent4"/>
                                  </w14:solidFill>
                                  <w14:prstDash w14:val="solid"/>
                                  <w14:round/>
                                </w14:textOutline>
                              </w:rPr>
                            </w:pPr>
                            <w:r w:rsidRPr="0028179D">
                              <w:rPr>
                                <w:b/>
                                <w:color w:val="FFFFFF" w:themeColor="background1"/>
                                <w:sz w:val="220"/>
                                <w:szCs w:val="200"/>
                                <w14:shadow w14:blurRad="50800" w14:dist="38100" w14:dir="10800000" w14:sx="100000" w14:sy="100000" w14:kx="0" w14:ky="0" w14:algn="r">
                                  <w14:srgbClr w14:val="000000">
                                    <w14:alpha w14:val="60000"/>
                                  </w14:srgbClr>
                                </w14:shadow>
                                <w14:reflection w14:blurRad="6350" w14:stA="55000" w14:stPos="0" w14:endA="50" w14:endPos="85000" w14:dist="29997" w14:dir="5400000" w14:fadeDir="5400000" w14:sx="100000" w14:sy="-100000" w14:kx="0" w14:ky="0" w14:algn="bl"/>
                                <w14:textOutline w14:w="6731" w14:cap="flat" w14:cmpd="sng" w14:algn="ctr">
                                  <w14:solidFill>
                                    <w14:schemeClr w14:val="accent4"/>
                                  </w14:solidFill>
                                  <w14:prstDash w14:val="solid"/>
                                  <w14:round/>
                                </w14:textOutline>
                              </w:rPr>
                              <w:t>2025</w:t>
                            </w:r>
                          </w:p>
                          <w:p w14:paraId="0A6F50AC" w14:textId="77777777" w:rsidR="00D156E9" w:rsidRDefault="00D156E9"/>
                        </w:txbxContent>
                      </v:textbox>
                    </v:shape>
                  </w:pict>
                </mc:Fallback>
              </mc:AlternateContent>
            </w:r>
            <w:r>
              <w:rPr>
                <w:noProof/>
              </w:rPr>
              <w:drawing>
                <wp:inline distT="0" distB="0" distL="0" distR="0" wp14:anchorId="6B62537B" wp14:editId="2ED8AD83">
                  <wp:extent cx="6818118" cy="4712318"/>
                  <wp:effectExtent l="0" t="0" r="1905" b="0"/>
                  <wp:docPr id="390433624" name="Picture 39043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33624" name="Picture 390433624"/>
                          <pic:cNvPicPr/>
                        </pic:nvPicPr>
                        <pic:blipFill>
                          <a:blip r:embed="rId41">
                            <a:extLst>
                              <a:ext uri="{28A0092B-C50C-407E-A947-70E740481C1C}">
                                <a14:useLocalDpi xmlns:a14="http://schemas.microsoft.com/office/drawing/2010/main" val="0"/>
                              </a:ext>
                            </a:extLst>
                          </a:blip>
                          <a:stretch>
                            <a:fillRect/>
                          </a:stretch>
                        </pic:blipFill>
                        <pic:spPr bwMode="auto">
                          <a:xfrm>
                            <a:off x="0" y="0"/>
                            <a:ext cx="6846245" cy="4731758"/>
                          </a:xfrm>
                          <a:prstGeom prst="rect">
                            <a:avLst/>
                          </a:prstGeom>
                          <a:ln>
                            <a:noFill/>
                          </a:ln>
                          <a:extLst>
                            <a:ext uri="{53640926-AAD7-44D8-BBD7-CCE9431645EC}">
                              <a14:shadowObscured xmlns:a14="http://schemas.microsoft.com/office/drawing/2010/main"/>
                            </a:ext>
                          </a:extLst>
                        </pic:spPr>
                      </pic:pic>
                    </a:graphicData>
                  </a:graphic>
                </wp:inline>
              </w:drawing>
            </w:r>
          </w:p>
          <w:p w14:paraId="2003863F" w14:textId="667FA4F9" w:rsidR="00D156E9" w:rsidRDefault="00D156E9" w:rsidP="00A942D8">
            <w:pPr>
              <w:pStyle w:val="PhotoCaption"/>
            </w:pPr>
          </w:p>
        </w:tc>
      </w:tr>
      <w:tr w:rsidR="00FE0226" w:rsidRPr="007212EC" w14:paraId="418CE94A" w14:textId="77777777" w:rsidTr="008028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2"/>
        </w:trPr>
        <w:tc>
          <w:tcPr>
            <w:tcW w:w="10800" w:type="dxa"/>
            <w:gridSpan w:val="8"/>
            <w:tcMar>
              <w:top w:w="288" w:type="dxa"/>
              <w:left w:w="115" w:type="dxa"/>
              <w:bottom w:w="144" w:type="dxa"/>
              <w:right w:w="115" w:type="dxa"/>
            </w:tcMar>
          </w:tcPr>
          <w:p w14:paraId="026D98D6" w14:textId="07122055" w:rsidR="00FE0226" w:rsidRPr="007212EC" w:rsidRDefault="009B46CC" w:rsidP="00A942D8">
            <w:pPr>
              <w:pStyle w:val="LargeArticleSubtitle"/>
              <w:rPr>
                <w:rFonts w:ascii="Georgia Pro" w:hAnsi="Georgia Pro"/>
                <w:color w:val="000000" w:themeColor="text1"/>
              </w:rPr>
            </w:pPr>
            <w:r w:rsidRPr="009B46CC">
              <w:rPr>
                <w:rFonts w:asciiTheme="majorHAnsi" w:hAnsiTheme="majorHAnsi"/>
                <w:sz w:val="52"/>
              </w:rPr>
              <w:t>Josey Gears Up for Homecoming Week 2025!</w:t>
            </w:r>
            <w:r w:rsidR="00FE0226">
              <w:rPr>
                <w:rFonts w:ascii="Georgia Pro" w:hAnsi="Georgia Pro"/>
                <w:color w:val="000000" w:themeColor="text1"/>
              </w:rPr>
              <w:t xml:space="preserve"> </w:t>
            </w:r>
          </w:p>
        </w:tc>
      </w:tr>
      <w:tr w:rsidR="00FE0226" w:rsidRPr="007212EC" w14:paraId="252A2AFD" w14:textId="77777777" w:rsidTr="008028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80"/>
        </w:trPr>
        <w:tc>
          <w:tcPr>
            <w:tcW w:w="2106" w:type="dxa"/>
            <w:tcMar>
              <w:top w:w="144" w:type="dxa"/>
              <w:left w:w="115" w:type="dxa"/>
              <w:right w:w="216" w:type="dxa"/>
            </w:tcMar>
          </w:tcPr>
          <w:p w14:paraId="55DE816B" w14:textId="77777777" w:rsidR="00FE0226" w:rsidRDefault="00FE0226" w:rsidP="00A942D8">
            <w:pPr>
              <w:pStyle w:val="NoSpacing"/>
              <w:rPr>
                <w:noProof/>
              </w:rPr>
            </w:pPr>
            <w:r w:rsidRPr="007212EC">
              <w:rPr>
                <w:noProof/>
              </w:rPr>
              <w:drawing>
                <wp:inline distT="0" distB="0" distL="0" distR="0" wp14:anchorId="70A50275" wp14:editId="41CC0962">
                  <wp:extent cx="1102659" cy="1224654"/>
                  <wp:effectExtent l="0" t="0" r="2540" b="0"/>
                  <wp:docPr id="1151447497" name="Picture 1151447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47497" name="Picture 1151447497"/>
                          <pic:cNvPicPr/>
                        </pic:nvPicPr>
                        <pic:blipFill>
                          <a:blip r:embed="rId42">
                            <a:extLst>
                              <a:ext uri="{28A0092B-C50C-407E-A947-70E740481C1C}">
                                <a14:useLocalDpi xmlns:a14="http://schemas.microsoft.com/office/drawing/2010/main" val="0"/>
                              </a:ext>
                            </a:extLst>
                          </a:blip>
                          <a:stretch>
                            <a:fillRect/>
                          </a:stretch>
                        </pic:blipFill>
                        <pic:spPr bwMode="auto">
                          <a:xfrm>
                            <a:off x="0" y="0"/>
                            <a:ext cx="1108774" cy="1231445"/>
                          </a:xfrm>
                          <a:prstGeom prst="rect">
                            <a:avLst/>
                          </a:prstGeom>
                          <a:ln>
                            <a:noFill/>
                          </a:ln>
                          <a:extLst>
                            <a:ext uri="{53640926-AAD7-44D8-BBD7-CCE9431645EC}">
                              <a14:shadowObscured xmlns:a14="http://schemas.microsoft.com/office/drawing/2010/main"/>
                            </a:ext>
                          </a:extLst>
                        </pic:spPr>
                      </pic:pic>
                    </a:graphicData>
                  </a:graphic>
                </wp:inline>
              </w:drawing>
            </w:r>
          </w:p>
          <w:p w14:paraId="5417C5EE" w14:textId="4E20FD18" w:rsidR="00FE0226" w:rsidRPr="007212EC" w:rsidRDefault="00000000" w:rsidP="00A942D8">
            <w:pPr>
              <w:pStyle w:val="NoSpacing"/>
              <w:rPr>
                <w:noProof/>
              </w:rPr>
            </w:pPr>
            <w:sdt>
              <w:sdtPr>
                <w:rPr>
                  <w:bCs/>
                </w:rPr>
                <w:id w:val="-1891334218"/>
                <w:placeholder>
                  <w:docPart w:val="6AE2CDECCD924F568A6BAA6FD5D891C6"/>
                </w:placeholder>
                <w15:appearance w15:val="hidden"/>
              </w:sdtPr>
              <w:sdtContent>
                <w:r w:rsidR="00C7641F">
                  <w:rPr>
                    <w:bCs/>
                  </w:rPr>
                  <w:t>Mrs. Huff</w:t>
                </w:r>
              </w:sdtContent>
            </w:sdt>
          </w:p>
        </w:tc>
        <w:sdt>
          <w:sdtPr>
            <w:id w:val="-1680888598"/>
            <w:placeholder>
              <w:docPart w:val="8E6982CC5A71401E9EEF5A4543D3A5F3"/>
            </w:placeholder>
            <w15:appearance w15:val="hidden"/>
          </w:sdtPr>
          <w:sdtContent>
            <w:tc>
              <w:tcPr>
                <w:tcW w:w="3319" w:type="dxa"/>
                <w:gridSpan w:val="3"/>
                <w:tcMar>
                  <w:top w:w="144" w:type="dxa"/>
                </w:tcMar>
              </w:tcPr>
              <w:p w14:paraId="3F688655" w14:textId="77777777" w:rsidR="00C7641F" w:rsidRDefault="00C7641F" w:rsidP="00C7641F">
                <w:pPr>
                  <w:spacing w:after="0"/>
                  <w:jc w:val="center"/>
                </w:pPr>
              </w:p>
              <w:p w14:paraId="2F11100E" w14:textId="265FAC7A" w:rsidR="00FE0226" w:rsidRPr="00725CB2" w:rsidRDefault="00C7641F" w:rsidP="00C7641F">
                <w:pPr>
                  <w:spacing w:after="0"/>
                  <w:jc w:val="center"/>
                </w:pPr>
                <w:r w:rsidRPr="00C7641F">
                  <w:rPr>
                    <w:sz w:val="36"/>
                    <w:szCs w:val="32"/>
                  </w:rPr>
                  <w:t>Let’s get ready for 2025 Homecoming!!</w:t>
                </w:r>
              </w:p>
            </w:tc>
          </w:sdtContent>
        </w:sdt>
        <w:tc>
          <w:tcPr>
            <w:tcW w:w="5375" w:type="dxa"/>
            <w:gridSpan w:val="4"/>
            <w:tcBorders>
              <w:bottom w:val="single" w:sz="12" w:space="0" w:color="auto"/>
            </w:tcBorders>
            <w:tcMar>
              <w:left w:w="216" w:type="dxa"/>
              <w:bottom w:w="0" w:type="dxa"/>
              <w:right w:w="115" w:type="dxa"/>
            </w:tcMar>
          </w:tcPr>
          <w:p w14:paraId="67CBAD8B" w14:textId="77777777" w:rsidR="0035292A" w:rsidRPr="00D156E9" w:rsidRDefault="0035292A" w:rsidP="0035292A">
            <w:pPr>
              <w:spacing w:after="160" w:line="259" w:lineRule="auto"/>
            </w:pPr>
            <w:r w:rsidRPr="00D156E9">
              <w:t xml:space="preserve">T. W. Josey High School is getting ready to celebrate Homecoming 2025 with a week full of spirit, pride, and tradition. Students, alumni, families, and the entire Augusta community are invited to join in the festivities beginning </w:t>
            </w:r>
            <w:r w:rsidRPr="00D156E9">
              <w:rPr>
                <w:bCs/>
              </w:rPr>
              <w:t>Monday, September 15, 2025</w:t>
            </w:r>
            <w:r w:rsidRPr="00D156E9">
              <w:t>.</w:t>
            </w:r>
          </w:p>
          <w:p w14:paraId="3CA1C5B3" w14:textId="13DFF74C" w:rsidR="00FE0226" w:rsidRDefault="00FE0226" w:rsidP="00A942D8">
            <w:pPr>
              <w:rPr>
                <w:color w:val="000000" w:themeColor="text1"/>
              </w:rPr>
            </w:pPr>
          </w:p>
        </w:tc>
      </w:tr>
      <w:tr w:rsidR="00FE0226" w:rsidRPr="007212EC" w14:paraId="091649D1" w14:textId="77777777" w:rsidTr="008028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92"/>
        </w:trPr>
        <w:sdt>
          <w:sdtPr>
            <w:rPr>
              <w:sz w:val="36"/>
              <w:szCs w:val="32"/>
            </w:rPr>
            <w:id w:val="-1325194065"/>
            <w:placeholder>
              <w:docPart w:val="ECF529DADCCA4ADC819E3C69E5F13DAA"/>
            </w:placeholder>
            <w15:appearance w15:val="hidden"/>
          </w:sdtPr>
          <w:sdtContent>
            <w:tc>
              <w:tcPr>
                <w:tcW w:w="5425" w:type="dxa"/>
                <w:gridSpan w:val="4"/>
                <w:vMerge w:val="restart"/>
                <w:tcBorders>
                  <w:bottom w:val="nil"/>
                </w:tcBorders>
                <w:tcMar>
                  <w:top w:w="144" w:type="dxa"/>
                  <w:left w:w="115" w:type="dxa"/>
                  <w:right w:w="216" w:type="dxa"/>
                </w:tcMar>
              </w:tcPr>
              <w:p w14:paraId="30393F68" w14:textId="7C8FF3A3" w:rsidR="000828AF" w:rsidRPr="000828AF" w:rsidRDefault="000828AF" w:rsidP="000828AF">
                <w:pPr>
                  <w:spacing w:after="160" w:line="259" w:lineRule="auto"/>
                  <w:rPr>
                    <w:b/>
                    <w:bCs/>
                  </w:rPr>
                </w:pPr>
                <w:r w:rsidRPr="000828AF">
                  <w:rPr>
                    <w:rFonts w:ascii="Segoe UI Emoji" w:hAnsi="Segoe UI Emoji" w:cs="Segoe UI Emoji"/>
                    <w:b/>
                    <w:bCs/>
                  </w:rPr>
                  <w:t>👑</w:t>
                </w:r>
                <w:r w:rsidRPr="000828AF">
                  <w:rPr>
                    <w:b/>
                    <w:bCs/>
                  </w:rPr>
                  <w:t xml:space="preserve"> Coronation Night</w:t>
                </w:r>
              </w:p>
              <w:p w14:paraId="1F42383F" w14:textId="77777777" w:rsidR="000828AF" w:rsidRPr="000828AF" w:rsidRDefault="000828AF" w:rsidP="000828AF">
                <w:pPr>
                  <w:spacing w:after="160" w:line="259" w:lineRule="auto"/>
                </w:pPr>
                <w:r w:rsidRPr="000828AF">
                  <w:t xml:space="preserve">One of the most anticipated events of the week will take place on </w:t>
                </w:r>
                <w:r w:rsidRPr="000828AF">
                  <w:rPr>
                    <w:b/>
                    <w:bCs/>
                  </w:rPr>
                  <w:t>Wednesday, September 17, at 6 p.m. in the new gym</w:t>
                </w:r>
                <w:r w:rsidRPr="000828AF">
                  <w:t>. The Homecoming Court will be crowned in a dazzling Coronation ceremony that promises elegance, excitement, and plenty of Eagle spirit.</w:t>
                </w:r>
              </w:p>
              <w:p w14:paraId="4A749CF5" w14:textId="77777777" w:rsidR="000828AF" w:rsidRPr="000828AF" w:rsidRDefault="000828AF" w:rsidP="000828AF">
                <w:pPr>
                  <w:spacing w:after="160" w:line="259" w:lineRule="auto"/>
                  <w:rPr>
                    <w:b/>
                    <w:bCs/>
                  </w:rPr>
                </w:pPr>
                <w:r w:rsidRPr="000828AF">
                  <w:rPr>
                    <w:rFonts w:ascii="Segoe UI Emoji" w:hAnsi="Segoe UI Emoji" w:cs="Segoe UI Emoji"/>
                    <w:b/>
                    <w:bCs/>
                  </w:rPr>
                  <w:lastRenderedPageBreak/>
                  <w:t>🔥</w:t>
                </w:r>
                <w:r w:rsidRPr="000828AF">
                  <w:rPr>
                    <w:b/>
                    <w:bCs/>
                  </w:rPr>
                  <w:t xml:space="preserve"> Pep Rally Power</w:t>
                </w:r>
              </w:p>
              <w:p w14:paraId="76B63532" w14:textId="77777777" w:rsidR="000828AF" w:rsidRPr="000828AF" w:rsidRDefault="000828AF" w:rsidP="000828AF">
                <w:pPr>
                  <w:spacing w:after="160" w:line="259" w:lineRule="auto"/>
                </w:pPr>
                <w:r w:rsidRPr="000828AF">
                  <w:t xml:space="preserve">Friday is all about energy and unity! Students and staff will pack the gym for the </w:t>
                </w:r>
                <w:r w:rsidRPr="000828AF">
                  <w:rPr>
                    <w:b/>
                    <w:bCs/>
                  </w:rPr>
                  <w:t>Homecoming Pep Rally</w:t>
                </w:r>
                <w:r w:rsidRPr="000828AF">
                  <w:t>, where the Eagle Nation will come together to cheer on the football team, showcase school pride, and kick off the weekend in style.</w:t>
                </w:r>
              </w:p>
              <w:p w14:paraId="4723C955" w14:textId="77777777" w:rsidR="000828AF" w:rsidRPr="000828AF" w:rsidRDefault="000828AF" w:rsidP="000828AF">
                <w:pPr>
                  <w:spacing w:after="160" w:line="259" w:lineRule="auto"/>
                  <w:rPr>
                    <w:b/>
                    <w:bCs/>
                  </w:rPr>
                </w:pPr>
                <w:r w:rsidRPr="000828AF">
                  <w:rPr>
                    <w:rFonts w:ascii="Segoe UI Emoji" w:hAnsi="Segoe UI Emoji" w:cs="Segoe UI Emoji"/>
                    <w:b/>
                    <w:bCs/>
                  </w:rPr>
                  <w:t>🎉</w:t>
                </w:r>
                <w:r w:rsidRPr="000828AF">
                  <w:rPr>
                    <w:b/>
                    <w:bCs/>
                  </w:rPr>
                  <w:t xml:space="preserve"> Saturday Spectacular</w:t>
                </w:r>
              </w:p>
              <w:p w14:paraId="42EF999F" w14:textId="77777777" w:rsidR="000828AF" w:rsidRPr="000828AF" w:rsidRDefault="000828AF" w:rsidP="000828AF">
                <w:pPr>
                  <w:spacing w:after="160" w:line="259" w:lineRule="auto"/>
                  <w:rPr>
                    <w:sz w:val="28"/>
                    <w:szCs w:val="24"/>
                  </w:rPr>
                </w:pPr>
                <w:r w:rsidRPr="000828AF">
                  <w:rPr>
                    <w:sz w:val="28"/>
                    <w:szCs w:val="24"/>
                  </w:rPr>
                  <w:t>Saturday is jam-packed with tradition, fun, and community:</w:t>
                </w:r>
              </w:p>
              <w:p w14:paraId="7CE53722" w14:textId="77777777" w:rsidR="000828AF" w:rsidRPr="000828AF" w:rsidRDefault="000828AF" w:rsidP="000828AF">
                <w:pPr>
                  <w:numPr>
                    <w:ilvl w:val="0"/>
                    <w:numId w:val="1"/>
                  </w:numPr>
                  <w:spacing w:after="160" w:line="259" w:lineRule="auto"/>
                  <w:rPr>
                    <w:sz w:val="28"/>
                    <w:szCs w:val="24"/>
                  </w:rPr>
                </w:pPr>
                <w:r w:rsidRPr="000828AF">
                  <w:rPr>
                    <w:b/>
                    <w:bCs/>
                    <w:sz w:val="28"/>
                    <w:szCs w:val="24"/>
                  </w:rPr>
                  <w:t>Tailgating:</w:t>
                </w:r>
                <w:r w:rsidRPr="000828AF">
                  <w:rPr>
                    <w:sz w:val="28"/>
                    <w:szCs w:val="24"/>
                  </w:rPr>
                  <w:t xml:space="preserve"> 7 a.m. – 7 p.m. (all-day food, music, and fellowship)</w:t>
                </w:r>
              </w:p>
              <w:p w14:paraId="00811369" w14:textId="77777777" w:rsidR="000828AF" w:rsidRPr="000828AF" w:rsidRDefault="000828AF" w:rsidP="000828AF">
                <w:pPr>
                  <w:numPr>
                    <w:ilvl w:val="0"/>
                    <w:numId w:val="1"/>
                  </w:numPr>
                  <w:spacing w:after="160" w:line="259" w:lineRule="auto"/>
                  <w:rPr>
                    <w:sz w:val="28"/>
                    <w:szCs w:val="24"/>
                  </w:rPr>
                </w:pPr>
                <w:r w:rsidRPr="000828AF">
                  <w:rPr>
                    <w:b/>
                    <w:bCs/>
                    <w:sz w:val="28"/>
                    <w:szCs w:val="24"/>
                  </w:rPr>
                  <w:t>Parade:</w:t>
                </w:r>
                <w:r w:rsidRPr="000828AF">
                  <w:rPr>
                    <w:sz w:val="28"/>
                    <w:szCs w:val="24"/>
                  </w:rPr>
                  <w:t xml:space="preserve"> 11 a.m. – Downtown Augusta will come alive with floats, bands, and community groups.</w:t>
                </w:r>
              </w:p>
              <w:p w14:paraId="72D24097" w14:textId="77777777" w:rsidR="000828AF" w:rsidRPr="000828AF" w:rsidRDefault="000828AF" w:rsidP="000828AF">
                <w:pPr>
                  <w:numPr>
                    <w:ilvl w:val="0"/>
                    <w:numId w:val="1"/>
                  </w:numPr>
                  <w:spacing w:after="160" w:line="259" w:lineRule="auto"/>
                  <w:rPr>
                    <w:sz w:val="28"/>
                    <w:szCs w:val="24"/>
                  </w:rPr>
                </w:pPr>
                <w:r w:rsidRPr="000828AF">
                  <w:rPr>
                    <w:b/>
                    <w:bCs/>
                    <w:sz w:val="28"/>
                    <w:szCs w:val="24"/>
                  </w:rPr>
                  <w:t>Homecoming Game:</w:t>
                </w:r>
                <w:r w:rsidRPr="000828AF">
                  <w:rPr>
                    <w:sz w:val="28"/>
                    <w:szCs w:val="24"/>
                  </w:rPr>
                  <w:t xml:space="preserve"> 2 p.m. – The Josey Eagles take the field in front of a roaring crowd.</w:t>
                </w:r>
              </w:p>
              <w:p w14:paraId="0704C976" w14:textId="77777777" w:rsidR="000828AF" w:rsidRPr="000828AF" w:rsidRDefault="000828AF" w:rsidP="000828AF">
                <w:pPr>
                  <w:spacing w:after="160" w:line="259" w:lineRule="auto"/>
                  <w:rPr>
                    <w:b/>
                    <w:bCs/>
                    <w:sz w:val="28"/>
                    <w:szCs w:val="24"/>
                  </w:rPr>
                </w:pPr>
                <w:r w:rsidRPr="000828AF">
                  <w:rPr>
                    <w:rFonts w:ascii="Segoe UI Emoji" w:hAnsi="Segoe UI Emoji" w:cs="Segoe UI Emoji"/>
                    <w:b/>
                    <w:bCs/>
                    <w:sz w:val="28"/>
                    <w:szCs w:val="24"/>
                  </w:rPr>
                  <w:t>🦅</w:t>
                </w:r>
                <w:r w:rsidRPr="000828AF">
                  <w:rPr>
                    <w:b/>
                    <w:bCs/>
                    <w:sz w:val="28"/>
                    <w:szCs w:val="24"/>
                  </w:rPr>
                  <w:t xml:space="preserve"> Eagle Pride on Display</w:t>
                </w:r>
              </w:p>
              <w:p w14:paraId="5DB16265" w14:textId="77777777" w:rsidR="000828AF" w:rsidRPr="000828AF" w:rsidRDefault="000828AF" w:rsidP="000828AF">
                <w:pPr>
                  <w:spacing w:after="160" w:line="259" w:lineRule="auto"/>
                  <w:rPr>
                    <w:sz w:val="28"/>
                    <w:szCs w:val="24"/>
                  </w:rPr>
                </w:pPr>
                <w:r w:rsidRPr="000828AF">
                  <w:rPr>
                    <w:sz w:val="28"/>
                    <w:szCs w:val="24"/>
                  </w:rPr>
                  <w:t>From the first day of activities to the final whistle of the Homecoming game, the week will be a celebration of school spirit, unity, and community pride. Whether you’re a current student, a proud alum, or a dedicated fan, this Homecoming week promises memories that will last a lifetime.</w:t>
                </w:r>
              </w:p>
              <w:p w14:paraId="7918B52C" w14:textId="3C002244" w:rsidR="000828AF" w:rsidRPr="000828AF" w:rsidRDefault="00923B10" w:rsidP="000828AF">
                <w:pPr>
                  <w:spacing w:after="160" w:line="259" w:lineRule="auto"/>
                  <w:rPr>
                    <w:sz w:val="28"/>
                    <w:szCs w:val="24"/>
                  </w:rPr>
                </w:pPr>
                <w:r w:rsidRPr="00D156E9">
                  <w:rPr>
                    <w:sz w:val="28"/>
                    <w:szCs w:val="24"/>
                  </w:rPr>
                  <w:t>So,</w:t>
                </w:r>
                <w:r w:rsidR="000828AF" w:rsidRPr="000828AF">
                  <w:rPr>
                    <w:sz w:val="28"/>
                    <w:szCs w:val="24"/>
                  </w:rPr>
                  <w:t xml:space="preserve"> mark your calendars, wear your green and gold, and get ready—</w:t>
                </w:r>
                <w:r w:rsidR="000828AF" w:rsidRPr="000828AF">
                  <w:rPr>
                    <w:b/>
                    <w:bCs/>
                    <w:sz w:val="28"/>
                    <w:szCs w:val="24"/>
                  </w:rPr>
                  <w:t>Josey Homecoming 2025 is here!</w:t>
                </w:r>
              </w:p>
              <w:p w14:paraId="083326C4" w14:textId="444A69E8" w:rsidR="007801F0" w:rsidRDefault="007978DB" w:rsidP="00A942D8">
                <w:pPr>
                  <w:rPr>
                    <w:noProof/>
                  </w:rPr>
                </w:pPr>
                <w:r>
                  <w:rPr>
                    <w:noProof/>
                  </w:rPr>
                  <w:t>__________________________________________</w:t>
                </w:r>
              </w:p>
              <w:p w14:paraId="21C2CFDA" w14:textId="77777777" w:rsidR="007801F0" w:rsidRDefault="007801F0" w:rsidP="00A942D8">
                <w:pPr>
                  <w:rPr>
                    <w:sz w:val="36"/>
                    <w:szCs w:val="32"/>
                  </w:rPr>
                </w:pPr>
                <w:r>
                  <w:rPr>
                    <w:noProof/>
                  </w:rPr>
                  <w:drawing>
                    <wp:inline distT="0" distB="0" distL="0" distR="0" wp14:anchorId="08152FF3" wp14:editId="6B087B8C">
                      <wp:extent cx="2843592" cy="3054381"/>
                      <wp:effectExtent l="0" t="0" r="0" b="0"/>
                      <wp:docPr id="3686610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1011" name="Picture 3"/>
                              <pic:cNvPicPr/>
                            </pic:nvPicPr>
                            <pic:blipFill rotWithShape="1">
                              <a:blip r:embed="rId43" cstate="print">
                                <a:extLst>
                                  <a:ext uri="{28A0092B-C50C-407E-A947-70E740481C1C}">
                                    <a14:useLocalDpi xmlns:a14="http://schemas.microsoft.com/office/drawing/2010/main" val="0"/>
                                  </a:ext>
                                </a:extLst>
                              </a:blip>
                              <a:srcRect l="8274" t="12948" r="30943"/>
                              <a:stretch/>
                            </pic:blipFill>
                            <pic:spPr bwMode="auto">
                              <a:xfrm>
                                <a:off x="0" y="0"/>
                                <a:ext cx="2859209" cy="3071156"/>
                              </a:xfrm>
                              <a:prstGeom prst="rect">
                                <a:avLst/>
                              </a:prstGeom>
                              <a:ln>
                                <a:noFill/>
                              </a:ln>
                              <a:extLst>
                                <a:ext uri="{53640926-AAD7-44D8-BBD7-CCE9431645EC}">
                                  <a14:shadowObscured xmlns:a14="http://schemas.microsoft.com/office/drawing/2010/main"/>
                                </a:ext>
                              </a:extLst>
                            </pic:spPr>
                          </pic:pic>
                        </a:graphicData>
                      </a:graphic>
                    </wp:inline>
                  </w:drawing>
                </w:r>
              </w:p>
              <w:p w14:paraId="7CC1E0A0" w14:textId="77777777" w:rsidR="007801F0" w:rsidRDefault="007801F0" w:rsidP="00A942D8">
                <w:pPr>
                  <w:rPr>
                    <w:sz w:val="36"/>
                    <w:szCs w:val="32"/>
                  </w:rPr>
                </w:pPr>
              </w:p>
              <w:p w14:paraId="6B2121F3" w14:textId="2C8D6B0F" w:rsidR="00FE0226" w:rsidRPr="007E2D7E" w:rsidRDefault="007801F0" w:rsidP="00A942D8">
                <w:pPr>
                  <w:rPr>
                    <w:sz w:val="36"/>
                    <w:szCs w:val="32"/>
                  </w:rPr>
                </w:pPr>
                <w:r>
                  <w:rPr>
                    <w:noProof/>
                    <w:sz w:val="36"/>
                    <w:szCs w:val="32"/>
                  </w:rPr>
                  <w:lastRenderedPageBreak/>
                  <w:drawing>
                    <wp:inline distT="0" distB="0" distL="0" distR="0" wp14:anchorId="4850E209" wp14:editId="6781838A">
                      <wp:extent cx="3094668" cy="2321127"/>
                      <wp:effectExtent l="0" t="0" r="0" b="3175"/>
                      <wp:docPr id="2144926633" name="Picture 5" descr="A room with tables and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926633" name="Picture 5" descr="A room with tables and chairs"/>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06647" cy="2330112"/>
                              </a:xfrm>
                              <a:prstGeom prst="rect">
                                <a:avLst/>
                              </a:prstGeom>
                            </pic:spPr>
                          </pic:pic>
                        </a:graphicData>
                      </a:graphic>
                    </wp:inline>
                  </w:drawing>
                </w:r>
              </w:p>
            </w:tc>
          </w:sdtContent>
        </w:sdt>
        <w:tc>
          <w:tcPr>
            <w:tcW w:w="5375" w:type="dxa"/>
            <w:gridSpan w:val="4"/>
            <w:tcMar>
              <w:left w:w="216" w:type="dxa"/>
              <w:bottom w:w="0" w:type="dxa"/>
              <w:right w:w="115" w:type="dxa"/>
            </w:tcMar>
            <w:vAlign w:val="center"/>
          </w:tcPr>
          <w:sdt>
            <w:sdtPr>
              <w:rPr>
                <w:color w:val="000000" w:themeColor="text1"/>
              </w:rPr>
              <w:id w:val="-1430657056"/>
              <w:placeholder>
                <w:docPart w:val="DC658C9A8BB04220B8E0222933AF1916"/>
              </w:placeholder>
              <w15:appearance w15:val="hidden"/>
            </w:sdtPr>
            <w:sdtEndPr>
              <w:rPr>
                <w:sz w:val="36"/>
                <w:szCs w:val="36"/>
              </w:rPr>
            </w:sdtEndPr>
            <w:sdtContent>
              <w:p w14:paraId="7120671A" w14:textId="6211402F" w:rsidR="00FE0226" w:rsidRPr="00D156E9" w:rsidRDefault="000333CE" w:rsidP="00A942D8">
                <w:pPr>
                  <w:pStyle w:val="PullQuote"/>
                  <w:rPr>
                    <w:color w:val="000000" w:themeColor="text1"/>
                    <w:sz w:val="36"/>
                    <w:szCs w:val="36"/>
                  </w:rPr>
                </w:pPr>
                <w:r w:rsidRPr="00D156E9">
                  <w:rPr>
                    <w:color w:val="000000" w:themeColor="text1"/>
                    <w:sz w:val="36"/>
                    <w:szCs w:val="36"/>
                  </w:rPr>
                  <w:t>“Homecoming isn’t just about a game—it’s about celebrating our past, embracing our present, and soaring into the future. Once an Eagle, always an Eagle!”</w:t>
                </w:r>
              </w:p>
            </w:sdtContent>
          </w:sdt>
          <w:p w14:paraId="03204C28" w14:textId="5FF4E60A" w:rsidR="00FE0226" w:rsidRPr="005F4830" w:rsidRDefault="00FE0226" w:rsidP="00A942D8">
            <w:pPr>
              <w:pStyle w:val="PullQuoteAttribution"/>
            </w:pPr>
            <w:r w:rsidRPr="005F4830">
              <w:t xml:space="preserve">- </w:t>
            </w:r>
            <w:sdt>
              <w:sdtPr>
                <w:id w:val="-192774499"/>
                <w:placeholder>
                  <w:docPart w:val="53977A4A56A74CA999EFAD094ECE749A"/>
                </w:placeholder>
                <w15:appearance w15:val="hidden"/>
              </w:sdtPr>
              <w:sdtContent>
                <w:r w:rsidR="000333CE">
                  <w:t>Ms. Crawford</w:t>
                </w:r>
              </w:sdtContent>
            </w:sdt>
          </w:p>
        </w:tc>
      </w:tr>
      <w:tr w:rsidR="00FE0226" w:rsidRPr="007212EC" w14:paraId="33A4CAEA" w14:textId="77777777" w:rsidTr="008028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68"/>
        </w:trPr>
        <w:tc>
          <w:tcPr>
            <w:tcW w:w="5425" w:type="dxa"/>
            <w:gridSpan w:val="4"/>
            <w:vMerge/>
            <w:tcMar>
              <w:left w:w="115" w:type="dxa"/>
              <w:bottom w:w="144" w:type="dxa"/>
              <w:right w:w="216" w:type="dxa"/>
            </w:tcMar>
          </w:tcPr>
          <w:p w14:paraId="371A7BA5" w14:textId="77777777" w:rsidR="00FE0226" w:rsidRPr="00CC3396" w:rsidRDefault="00FE0226" w:rsidP="00A942D8"/>
        </w:tc>
        <w:tc>
          <w:tcPr>
            <w:tcW w:w="5375" w:type="dxa"/>
            <w:gridSpan w:val="4"/>
            <w:tcBorders>
              <w:top w:val="single" w:sz="12" w:space="0" w:color="auto"/>
            </w:tcBorders>
            <w:tcMar>
              <w:top w:w="288" w:type="dxa"/>
              <w:left w:w="216" w:type="dxa"/>
              <w:right w:w="115" w:type="dxa"/>
            </w:tcMar>
          </w:tcPr>
          <w:sdt>
            <w:sdtPr>
              <w:rPr>
                <w:color w:val="000000" w:themeColor="text1"/>
                <w:sz w:val="22"/>
                <w:szCs w:val="20"/>
              </w:rPr>
              <w:id w:val="-1680420075"/>
              <w:placeholder>
                <w:docPart w:val="A41A26581CE54C46BD2090C061EB7C3C"/>
              </w:placeholder>
              <w15:appearance w15:val="hidden"/>
            </w:sdtPr>
            <w:sdtContent>
              <w:p w14:paraId="69C4A211" w14:textId="77777777" w:rsidR="00213CC5" w:rsidRPr="0035292A" w:rsidRDefault="00213CC5" w:rsidP="00CF0526">
                <w:pPr>
                  <w:rPr>
                    <w:color w:val="000000" w:themeColor="text1"/>
                    <w:sz w:val="22"/>
                    <w:szCs w:val="20"/>
                  </w:rPr>
                </w:pPr>
                <w:r w:rsidRPr="0035292A">
                  <w:rPr>
                    <w:color w:val="000000" w:themeColor="text1"/>
                    <w:sz w:val="22"/>
                    <w:szCs w:val="20"/>
                  </w:rPr>
                  <w:t>Eagle Staff</w:t>
                </w:r>
              </w:p>
              <w:p w14:paraId="14CAD693" w14:textId="3F1D8002" w:rsidR="00FE0226" w:rsidRPr="007978DB" w:rsidRDefault="00213CC5" w:rsidP="00CF0526">
                <w:pPr>
                  <w:rPr>
                    <w:rFonts w:asciiTheme="majorHAnsi" w:hAnsiTheme="majorHAnsi"/>
                    <w:sz w:val="32"/>
                    <w:szCs w:val="28"/>
                  </w:rPr>
                </w:pPr>
                <w:r w:rsidRPr="007978DB">
                  <w:rPr>
                    <w:rFonts w:asciiTheme="majorHAnsi" w:hAnsiTheme="majorHAnsi"/>
                    <w:sz w:val="32"/>
                    <w:szCs w:val="28"/>
                  </w:rPr>
                  <w:t>Welcome Back: Spotlight on the Parent Resource Center at T.W. Josey</w:t>
                </w:r>
              </w:p>
              <w:p w14:paraId="3B76A0D8" w14:textId="77777777" w:rsidR="007801F0" w:rsidRPr="007801F0" w:rsidRDefault="007801F0" w:rsidP="007801F0">
                <w:pPr>
                  <w:rPr>
                    <w:color w:val="000000" w:themeColor="text1"/>
                    <w:sz w:val="22"/>
                    <w:szCs w:val="20"/>
                  </w:rPr>
                </w:pPr>
                <w:r w:rsidRPr="007801F0">
                  <w:rPr>
                    <w:color w:val="000000" w:themeColor="text1"/>
                    <w:sz w:val="22"/>
                    <w:szCs w:val="20"/>
                  </w:rPr>
                  <w:t xml:space="preserve">As the new school year begins, T.W. Josey High School is excited to remind families and community members about one of its most valuable supports—the </w:t>
                </w:r>
                <w:r w:rsidRPr="007801F0">
                  <w:rPr>
                    <w:b/>
                    <w:bCs/>
                    <w:color w:val="000000" w:themeColor="text1"/>
                    <w:sz w:val="22"/>
                    <w:szCs w:val="20"/>
                  </w:rPr>
                  <w:t>Parent Resource Center</w:t>
                </w:r>
                <w:r w:rsidRPr="007801F0">
                  <w:rPr>
                    <w:color w:val="000000" w:themeColor="text1"/>
                    <w:sz w:val="22"/>
                    <w:szCs w:val="20"/>
                  </w:rPr>
                  <w:t>. More than just a space, the center serves as a bridge connecting students, parents, and the community to vital tools that promote learning and growth.</w:t>
                </w:r>
              </w:p>
              <w:p w14:paraId="510553BD" w14:textId="77777777" w:rsidR="007801F0" w:rsidRPr="007801F0" w:rsidRDefault="007801F0" w:rsidP="007801F0">
                <w:pPr>
                  <w:rPr>
                    <w:b/>
                    <w:bCs/>
                    <w:color w:val="000000" w:themeColor="text1"/>
                    <w:sz w:val="22"/>
                    <w:szCs w:val="20"/>
                  </w:rPr>
                </w:pPr>
                <w:r w:rsidRPr="007801F0">
                  <w:rPr>
                    <w:b/>
                    <w:bCs/>
                    <w:color w:val="000000" w:themeColor="text1"/>
                    <w:sz w:val="22"/>
                    <w:szCs w:val="20"/>
                  </w:rPr>
                  <w:t>What is the Resource Center?</w:t>
                </w:r>
              </w:p>
              <w:p w14:paraId="546A4842" w14:textId="46430781" w:rsidR="007801F0" w:rsidRPr="007801F0" w:rsidRDefault="007801F0" w:rsidP="007801F0">
                <w:pPr>
                  <w:rPr>
                    <w:color w:val="000000" w:themeColor="text1"/>
                    <w:sz w:val="22"/>
                    <w:szCs w:val="20"/>
                  </w:rPr>
                </w:pPr>
                <w:r w:rsidRPr="007801F0">
                  <w:rPr>
                    <w:color w:val="000000" w:themeColor="text1"/>
                    <w:sz w:val="22"/>
                    <w:szCs w:val="20"/>
                  </w:rPr>
                  <w:t xml:space="preserve">Mr. </w:t>
                </w:r>
                <w:r w:rsidR="00A17BE7">
                  <w:rPr>
                    <w:color w:val="000000" w:themeColor="text1"/>
                    <w:sz w:val="22"/>
                    <w:szCs w:val="20"/>
                  </w:rPr>
                  <w:t>McKinnie</w:t>
                </w:r>
                <w:r w:rsidRPr="007801F0">
                  <w:rPr>
                    <w:color w:val="000000" w:themeColor="text1"/>
                    <w:sz w:val="22"/>
                    <w:szCs w:val="20"/>
                  </w:rPr>
                  <w:t>, a dedicated leader at Josey, explained the purpose of the center:</w:t>
                </w:r>
              </w:p>
              <w:p w14:paraId="0C62FA93" w14:textId="77777777" w:rsidR="007801F0" w:rsidRPr="007801F0" w:rsidRDefault="007801F0" w:rsidP="007801F0">
                <w:pPr>
                  <w:rPr>
                    <w:color w:val="000000" w:themeColor="text1"/>
                    <w:sz w:val="22"/>
                    <w:szCs w:val="20"/>
                  </w:rPr>
                </w:pPr>
                <w:r w:rsidRPr="007801F0">
                  <w:rPr>
                    <w:i/>
                    <w:iCs/>
                    <w:color w:val="000000" w:themeColor="text1"/>
                    <w:sz w:val="22"/>
                    <w:szCs w:val="20"/>
                  </w:rPr>
                  <w:t>“It is a center where parents, students, and community members go to get what they need if they don’t have their own resources.”</w:t>
                </w:r>
              </w:p>
              <w:p w14:paraId="4C3390C6" w14:textId="77777777" w:rsidR="007801F0" w:rsidRPr="007801F0" w:rsidRDefault="007801F0" w:rsidP="007801F0">
                <w:pPr>
                  <w:rPr>
                    <w:color w:val="000000" w:themeColor="text1"/>
                    <w:sz w:val="22"/>
                    <w:szCs w:val="20"/>
                  </w:rPr>
                </w:pPr>
                <w:r w:rsidRPr="007801F0">
                  <w:rPr>
                    <w:color w:val="000000" w:themeColor="text1"/>
                    <w:sz w:val="22"/>
                    <w:szCs w:val="20"/>
                  </w:rPr>
                  <w:t>From school supplies to community information, the center is designed to ensure no family feels unsupported.</w:t>
                </w:r>
              </w:p>
              <w:p w14:paraId="7145DEAF" w14:textId="77777777" w:rsidR="007801F0" w:rsidRPr="007801F0" w:rsidRDefault="007801F0" w:rsidP="007801F0">
                <w:pPr>
                  <w:rPr>
                    <w:b/>
                    <w:bCs/>
                    <w:color w:val="000000" w:themeColor="text1"/>
                    <w:sz w:val="22"/>
                    <w:szCs w:val="20"/>
                  </w:rPr>
                </w:pPr>
                <w:r w:rsidRPr="007801F0">
                  <w:rPr>
                    <w:b/>
                    <w:bCs/>
                    <w:color w:val="000000" w:themeColor="text1"/>
                    <w:sz w:val="22"/>
                    <w:szCs w:val="20"/>
                  </w:rPr>
                  <w:t>Why the Center Matters</w:t>
                </w:r>
              </w:p>
              <w:p w14:paraId="207CC8DA" w14:textId="1F43BFDD" w:rsidR="007801F0" w:rsidRPr="007801F0" w:rsidRDefault="007801F0" w:rsidP="007801F0">
                <w:pPr>
                  <w:rPr>
                    <w:color w:val="000000" w:themeColor="text1"/>
                    <w:sz w:val="22"/>
                    <w:szCs w:val="20"/>
                  </w:rPr>
                </w:pPr>
                <w:r w:rsidRPr="007801F0">
                  <w:rPr>
                    <w:color w:val="000000" w:themeColor="text1"/>
                    <w:sz w:val="22"/>
                    <w:szCs w:val="20"/>
                  </w:rPr>
                  <w:t xml:space="preserve">The need for such a space is rooted in community care. For Mr. </w:t>
                </w:r>
                <w:r w:rsidR="00A17BE7">
                  <w:rPr>
                    <w:color w:val="000000" w:themeColor="text1"/>
                    <w:sz w:val="22"/>
                    <w:szCs w:val="20"/>
                  </w:rPr>
                  <w:t>McKinnie</w:t>
                </w:r>
                <w:r w:rsidRPr="007801F0">
                  <w:rPr>
                    <w:color w:val="000000" w:themeColor="text1"/>
                    <w:sz w:val="22"/>
                    <w:szCs w:val="20"/>
                  </w:rPr>
                  <w:t>, the mission goes beyond materials:</w:t>
                </w:r>
              </w:p>
              <w:p w14:paraId="6E320E9C" w14:textId="77777777" w:rsidR="007801F0" w:rsidRPr="007801F0" w:rsidRDefault="007801F0" w:rsidP="007801F0">
                <w:pPr>
                  <w:rPr>
                    <w:color w:val="000000" w:themeColor="text1"/>
                    <w:sz w:val="22"/>
                    <w:szCs w:val="20"/>
                  </w:rPr>
                </w:pPr>
                <w:r w:rsidRPr="007801F0">
                  <w:rPr>
                    <w:i/>
                    <w:iCs/>
                    <w:color w:val="000000" w:themeColor="text1"/>
                    <w:sz w:val="22"/>
                    <w:szCs w:val="20"/>
                  </w:rPr>
                  <w:t>“For the community and because I’ve been doing it for more than 20 years. It just feels right.”</w:t>
                </w:r>
              </w:p>
              <w:p w14:paraId="11677873" w14:textId="77777777" w:rsidR="007801F0" w:rsidRPr="007801F0" w:rsidRDefault="007801F0" w:rsidP="007801F0">
                <w:pPr>
                  <w:rPr>
                    <w:color w:val="000000" w:themeColor="text1"/>
                    <w:sz w:val="22"/>
                    <w:szCs w:val="20"/>
                  </w:rPr>
                </w:pPr>
                <w:r w:rsidRPr="007801F0">
                  <w:rPr>
                    <w:color w:val="000000" w:themeColor="text1"/>
                    <w:sz w:val="22"/>
                    <w:szCs w:val="20"/>
                  </w:rPr>
                  <w:t>This long-standing dedication underscores the importance of providing a place where families can turn during times of need.</w:t>
                </w:r>
              </w:p>
              <w:p w14:paraId="49849E55" w14:textId="77777777" w:rsidR="007801F0" w:rsidRPr="007801F0" w:rsidRDefault="007801F0" w:rsidP="007801F0">
                <w:pPr>
                  <w:rPr>
                    <w:b/>
                    <w:bCs/>
                    <w:color w:val="000000" w:themeColor="text1"/>
                    <w:sz w:val="22"/>
                    <w:szCs w:val="20"/>
                  </w:rPr>
                </w:pPr>
                <w:r w:rsidRPr="007801F0">
                  <w:rPr>
                    <w:b/>
                    <w:bCs/>
                    <w:color w:val="000000" w:themeColor="text1"/>
                    <w:sz w:val="22"/>
                    <w:szCs w:val="20"/>
                  </w:rPr>
                  <w:t>Heart for the Community</w:t>
                </w:r>
              </w:p>
              <w:p w14:paraId="7FBAF273" w14:textId="5A6A7E9A" w:rsidR="007801F0" w:rsidRPr="007801F0" w:rsidRDefault="007801F0" w:rsidP="007801F0">
                <w:pPr>
                  <w:rPr>
                    <w:color w:val="000000" w:themeColor="text1"/>
                    <w:sz w:val="22"/>
                    <w:szCs w:val="20"/>
                  </w:rPr>
                </w:pPr>
                <w:r w:rsidRPr="007801F0">
                  <w:rPr>
                    <w:color w:val="000000" w:themeColor="text1"/>
                    <w:sz w:val="22"/>
                    <w:szCs w:val="20"/>
                  </w:rPr>
                  <w:t xml:space="preserve">For Mr. </w:t>
                </w:r>
                <w:r w:rsidR="00A17BE7">
                  <w:rPr>
                    <w:color w:val="000000" w:themeColor="text1"/>
                    <w:sz w:val="22"/>
                    <w:szCs w:val="20"/>
                  </w:rPr>
                  <w:t>McKinnie</w:t>
                </w:r>
                <w:r w:rsidRPr="007801F0">
                  <w:rPr>
                    <w:color w:val="000000" w:themeColor="text1"/>
                    <w:sz w:val="22"/>
                    <w:szCs w:val="20"/>
                  </w:rPr>
                  <w:t>, the work is more than a job—it’s a calling:</w:t>
                </w:r>
              </w:p>
              <w:p w14:paraId="41F4223C" w14:textId="77777777" w:rsidR="007801F0" w:rsidRPr="007801F0" w:rsidRDefault="007801F0" w:rsidP="007801F0">
                <w:pPr>
                  <w:rPr>
                    <w:color w:val="000000" w:themeColor="text1"/>
                    <w:sz w:val="22"/>
                    <w:szCs w:val="20"/>
                  </w:rPr>
                </w:pPr>
                <w:r w:rsidRPr="007801F0">
                  <w:rPr>
                    <w:i/>
                    <w:iCs/>
                    <w:color w:val="000000" w:themeColor="text1"/>
                    <w:sz w:val="22"/>
                    <w:szCs w:val="20"/>
                  </w:rPr>
                  <w:t>“I see the good and the bad from the students and the community, and I am here for it all, but most importantly, I enjoy helping my community and being here with Josey, brightening my days.”</w:t>
                </w:r>
              </w:p>
              <w:p w14:paraId="4DD22665" w14:textId="77777777" w:rsidR="007801F0" w:rsidRPr="007801F0" w:rsidRDefault="007801F0" w:rsidP="007801F0">
                <w:pPr>
                  <w:rPr>
                    <w:color w:val="000000" w:themeColor="text1"/>
                    <w:sz w:val="22"/>
                    <w:szCs w:val="20"/>
                  </w:rPr>
                </w:pPr>
                <w:r w:rsidRPr="007801F0">
                  <w:rPr>
                    <w:color w:val="000000" w:themeColor="text1"/>
                    <w:sz w:val="22"/>
                    <w:szCs w:val="20"/>
                  </w:rPr>
                  <w:t>The center embodies the Eagle spirit, reminding everyone that T.W. Josey is not just a school—it’s a family.</w:t>
                </w:r>
              </w:p>
              <w:p w14:paraId="1217DF4A" w14:textId="77777777" w:rsidR="007801F0" w:rsidRPr="007801F0" w:rsidRDefault="007801F0" w:rsidP="007801F0">
                <w:pPr>
                  <w:rPr>
                    <w:b/>
                    <w:bCs/>
                    <w:color w:val="000000" w:themeColor="text1"/>
                    <w:sz w:val="22"/>
                    <w:szCs w:val="20"/>
                  </w:rPr>
                </w:pPr>
                <w:r w:rsidRPr="007801F0">
                  <w:rPr>
                    <w:b/>
                    <w:bCs/>
                    <w:color w:val="000000" w:themeColor="text1"/>
                    <w:sz w:val="22"/>
                    <w:szCs w:val="20"/>
                  </w:rPr>
                  <w:t>A Lesson Learned</w:t>
                </w:r>
              </w:p>
              <w:p w14:paraId="38DDD141" w14:textId="6F7E2459" w:rsidR="007801F0" w:rsidRPr="007801F0" w:rsidRDefault="007801F0" w:rsidP="007801F0">
                <w:pPr>
                  <w:rPr>
                    <w:color w:val="000000" w:themeColor="text1"/>
                    <w:sz w:val="22"/>
                    <w:szCs w:val="20"/>
                  </w:rPr>
                </w:pPr>
                <w:r w:rsidRPr="007801F0">
                  <w:rPr>
                    <w:color w:val="000000" w:themeColor="text1"/>
                    <w:sz w:val="22"/>
                    <w:szCs w:val="20"/>
                  </w:rPr>
                  <w:t xml:space="preserve">Through decades of service, Mr. </w:t>
                </w:r>
                <w:r w:rsidR="00A17BE7">
                  <w:rPr>
                    <w:color w:val="000000" w:themeColor="text1"/>
                    <w:sz w:val="22"/>
                    <w:szCs w:val="20"/>
                  </w:rPr>
                  <w:t>McKinnie</w:t>
                </w:r>
                <w:r w:rsidRPr="007801F0">
                  <w:rPr>
                    <w:color w:val="000000" w:themeColor="text1"/>
                    <w:sz w:val="22"/>
                    <w:szCs w:val="20"/>
                  </w:rPr>
                  <w:t xml:space="preserve"> has discovered an important truth:</w:t>
                </w:r>
              </w:p>
              <w:p w14:paraId="30B18D5F" w14:textId="77777777" w:rsidR="007801F0" w:rsidRPr="007801F0" w:rsidRDefault="007801F0" w:rsidP="007801F0">
                <w:pPr>
                  <w:rPr>
                    <w:color w:val="000000" w:themeColor="text1"/>
                    <w:sz w:val="22"/>
                    <w:szCs w:val="20"/>
                  </w:rPr>
                </w:pPr>
                <w:r w:rsidRPr="007801F0">
                  <w:rPr>
                    <w:i/>
                    <w:iCs/>
                    <w:color w:val="000000" w:themeColor="text1"/>
                    <w:sz w:val="22"/>
                    <w:szCs w:val="20"/>
                  </w:rPr>
                  <w:t>“That in every walk of life there’s a need!”</w:t>
                </w:r>
              </w:p>
              <w:p w14:paraId="2689386D" w14:textId="77777777" w:rsidR="007801F0" w:rsidRPr="007801F0" w:rsidRDefault="007801F0" w:rsidP="007801F0">
                <w:pPr>
                  <w:rPr>
                    <w:color w:val="000000" w:themeColor="text1"/>
                    <w:sz w:val="22"/>
                    <w:szCs w:val="20"/>
                  </w:rPr>
                </w:pPr>
                <w:r w:rsidRPr="007801F0">
                  <w:rPr>
                    <w:color w:val="000000" w:themeColor="text1"/>
                    <w:sz w:val="22"/>
                    <w:szCs w:val="20"/>
                  </w:rPr>
                  <w:t>This message captures the heart of the Parent Resource Center—meeting families where they are, with compassion and support.</w:t>
                </w:r>
              </w:p>
              <w:p w14:paraId="794668F0" w14:textId="77777777" w:rsidR="007801F0" w:rsidRPr="007801F0" w:rsidRDefault="007801F0" w:rsidP="007801F0">
                <w:pPr>
                  <w:rPr>
                    <w:b/>
                    <w:bCs/>
                    <w:color w:val="000000" w:themeColor="text1"/>
                    <w:sz w:val="22"/>
                    <w:szCs w:val="20"/>
                  </w:rPr>
                </w:pPr>
                <w:r w:rsidRPr="007801F0">
                  <w:rPr>
                    <w:b/>
                    <w:bCs/>
                    <w:color w:val="000000" w:themeColor="text1"/>
                    <w:sz w:val="22"/>
                    <w:szCs w:val="20"/>
                  </w:rPr>
                  <w:t>Moving Forward Together</w:t>
                </w:r>
              </w:p>
              <w:p w14:paraId="1D34B9FF" w14:textId="77777777" w:rsidR="007801F0" w:rsidRPr="007801F0" w:rsidRDefault="007801F0" w:rsidP="007801F0">
                <w:pPr>
                  <w:rPr>
                    <w:color w:val="000000" w:themeColor="text1"/>
                    <w:sz w:val="22"/>
                    <w:szCs w:val="20"/>
                  </w:rPr>
                </w:pPr>
                <w:r w:rsidRPr="007801F0">
                  <w:rPr>
                    <w:color w:val="000000" w:themeColor="text1"/>
                    <w:sz w:val="22"/>
                    <w:szCs w:val="20"/>
                  </w:rPr>
                  <w:t>As the year begins, parents and guardians are encouraged to make use of the Resource Center. Whether it’s academic support, supplies, or simply encouragement, the center is here to uplift the Eagle community.</w:t>
                </w:r>
              </w:p>
              <w:p w14:paraId="0AD03A64" w14:textId="77777777" w:rsidR="007801F0" w:rsidRPr="007801F0" w:rsidRDefault="007801F0" w:rsidP="007801F0">
                <w:pPr>
                  <w:rPr>
                    <w:color w:val="000000" w:themeColor="text1"/>
                    <w:sz w:val="22"/>
                    <w:szCs w:val="20"/>
                  </w:rPr>
                </w:pPr>
                <w:r w:rsidRPr="007801F0">
                  <w:rPr>
                    <w:color w:val="000000" w:themeColor="text1"/>
                    <w:sz w:val="22"/>
                    <w:szCs w:val="20"/>
                  </w:rPr>
                  <w:t xml:space="preserve">At T.W. Josey, education is more than academics—it’s about building a stronger, more connected community. </w:t>
                </w:r>
                <w:r w:rsidRPr="007801F0">
                  <w:rPr>
                    <w:color w:val="000000" w:themeColor="text1"/>
                    <w:sz w:val="22"/>
                    <w:szCs w:val="20"/>
                  </w:rPr>
                  <w:lastRenderedPageBreak/>
                  <w:t>The Parent Resource Center is proof of that commitment.</w:t>
                </w:r>
              </w:p>
              <w:p w14:paraId="715CBE21" w14:textId="77777777" w:rsidR="007801F0" w:rsidRPr="007801F0" w:rsidRDefault="007801F0" w:rsidP="007801F0">
                <w:pPr>
                  <w:rPr>
                    <w:color w:val="000000" w:themeColor="text1"/>
                    <w:sz w:val="22"/>
                    <w:szCs w:val="20"/>
                  </w:rPr>
                </w:pPr>
                <w:r w:rsidRPr="007801F0">
                  <w:rPr>
                    <w:b/>
                    <w:bCs/>
                    <w:color w:val="000000" w:themeColor="text1"/>
                    <w:sz w:val="22"/>
                    <w:szCs w:val="20"/>
                  </w:rPr>
                  <w:t>Welcome back, Eagles—let’s make this year one of growth, unity, and pride!</w:t>
                </w:r>
              </w:p>
              <w:p w14:paraId="1EF4E292" w14:textId="486DE5B6" w:rsidR="00213CC5" w:rsidRPr="0035292A" w:rsidRDefault="00000000" w:rsidP="00CF0526">
                <w:pPr>
                  <w:rPr>
                    <w:color w:val="000000" w:themeColor="text1"/>
                    <w:sz w:val="22"/>
                    <w:szCs w:val="20"/>
                  </w:rPr>
                </w:pPr>
              </w:p>
            </w:sdtContent>
          </w:sdt>
        </w:tc>
      </w:tr>
    </w:tbl>
    <w:p w14:paraId="447F33B3" w14:textId="7748A89C" w:rsidR="00B732F8" w:rsidRDefault="00B732F8" w:rsidP="77B95264">
      <w:pPr>
        <w:rPr>
          <w:color w:val="000000" w:themeColor="text1"/>
        </w:rPr>
      </w:pPr>
    </w:p>
    <w:p w14:paraId="1CFB14DE" w14:textId="77777777" w:rsidR="00431B49" w:rsidRDefault="00431B49" w:rsidP="77B95264">
      <w:pPr>
        <w:rPr>
          <w:color w:val="000000" w:themeColor="text1"/>
        </w:rPr>
      </w:pPr>
    </w:p>
    <w:p w14:paraId="5C49DD74" w14:textId="77777777" w:rsidR="00431B49" w:rsidRDefault="00431B49" w:rsidP="77B95264">
      <w:pPr>
        <w:rPr>
          <w:color w:val="000000" w:themeColor="text1"/>
        </w:rPr>
      </w:pPr>
    </w:p>
    <w:p w14:paraId="56619CF6" w14:textId="77777777" w:rsidR="00431B49" w:rsidRDefault="00431B49" w:rsidP="77B95264">
      <w:pPr>
        <w:rPr>
          <w:color w:val="000000" w:themeColor="text1"/>
        </w:rPr>
      </w:pPr>
    </w:p>
    <w:p w14:paraId="2711B7EA" w14:textId="1E30A20F" w:rsidR="00431B49" w:rsidRDefault="00444795" w:rsidP="00444795">
      <w:pPr>
        <w:tabs>
          <w:tab w:val="left" w:pos="3012"/>
        </w:tabs>
        <w:rPr>
          <w:color w:val="000000" w:themeColor="text1"/>
        </w:rPr>
      </w:pPr>
      <w:r>
        <w:rPr>
          <w:color w:val="000000" w:themeColor="text1"/>
        </w:rPr>
        <w:tab/>
      </w:r>
    </w:p>
    <w:p w14:paraId="696D36AC" w14:textId="77777777" w:rsidR="00802878" w:rsidRDefault="00802878">
      <w:pPr>
        <w:spacing w:after="160" w:line="259" w:lineRule="auto"/>
        <w:rPr>
          <w:rFonts w:asciiTheme="majorHAnsi" w:hAnsiTheme="majorHAnsi"/>
          <w:sz w:val="52"/>
        </w:rPr>
      </w:pPr>
      <w:r>
        <w:rPr>
          <w:rFonts w:asciiTheme="majorHAnsi" w:hAnsiTheme="majorHAnsi"/>
          <w:sz w:val="52"/>
        </w:rPr>
        <w:br w:type="page"/>
      </w:r>
    </w:p>
    <w:tbl>
      <w:tblPr>
        <w:tblStyle w:val="TableGrid"/>
        <w:tblW w:w="5000" w:type="pct"/>
        <w:tblLayout w:type="fixed"/>
        <w:tblLook w:val="04A0" w:firstRow="1" w:lastRow="0" w:firstColumn="1" w:lastColumn="0" w:noHBand="0" w:noVBand="1"/>
      </w:tblPr>
      <w:tblGrid>
        <w:gridCol w:w="2715"/>
        <w:gridCol w:w="5393"/>
        <w:gridCol w:w="2692"/>
      </w:tblGrid>
      <w:tr w:rsidR="00802878" w:rsidRPr="00800A0F" w14:paraId="49E847E1" w14:textId="77777777" w:rsidTr="00A942D8">
        <w:trPr>
          <w:trHeight w:val="864"/>
        </w:trPr>
        <w:tc>
          <w:tcPr>
            <w:tcW w:w="2715" w:type="dxa"/>
            <w:tcBorders>
              <w:top w:val="nil"/>
              <w:left w:val="nil"/>
              <w:bottom w:val="nil"/>
              <w:right w:val="nil"/>
            </w:tcBorders>
            <w:vAlign w:val="center"/>
          </w:tcPr>
          <w:p w14:paraId="3F779C65" w14:textId="77777777" w:rsidR="00802878" w:rsidRPr="006169CB" w:rsidRDefault="00000000" w:rsidP="00A942D8">
            <w:pPr>
              <w:pStyle w:val="MastheadCopy"/>
            </w:pPr>
            <w:sdt>
              <w:sdtPr>
                <w:id w:val="-2019692575"/>
                <w:placeholder>
                  <w:docPart w:val="1C751E236C8E4BAF99BC67F0F79B9A85"/>
                </w:placeholder>
                <w15:appearance w15:val="hidden"/>
              </w:sdtPr>
              <w:sdtContent>
                <w:r w:rsidR="00802878">
                  <w:t>Thursday, September 4, 2025</w:t>
                </w:r>
              </w:sdtContent>
            </w:sdt>
          </w:p>
        </w:tc>
        <w:tc>
          <w:tcPr>
            <w:tcW w:w="5393" w:type="dxa"/>
            <w:tcBorders>
              <w:top w:val="nil"/>
              <w:left w:val="nil"/>
              <w:bottom w:val="nil"/>
              <w:right w:val="nil"/>
            </w:tcBorders>
            <w:vAlign w:val="center"/>
          </w:tcPr>
          <w:p w14:paraId="6AB7A921" w14:textId="7F4B4AF3" w:rsidR="00802878" w:rsidRPr="00CE1F2C" w:rsidRDefault="00000000" w:rsidP="00A942D8">
            <w:pPr>
              <w:pStyle w:val="Header"/>
            </w:pPr>
            <w:sdt>
              <w:sdtPr>
                <w:id w:val="-433283081"/>
                <w:placeholder>
                  <w:docPart w:val="A38B09DDB7444C1CA561127B46E2BA97"/>
                </w:placeholder>
                <w15:appearance w15:val="hidden"/>
              </w:sdtPr>
              <w:sdtContent>
                <w:r w:rsidR="00802878">
                  <w:t>STUDENT SUBMISSIONS NEWS</w:t>
                </w:r>
              </w:sdtContent>
            </w:sdt>
          </w:p>
        </w:tc>
        <w:tc>
          <w:tcPr>
            <w:tcW w:w="2692" w:type="dxa"/>
            <w:tcBorders>
              <w:top w:val="nil"/>
              <w:left w:val="nil"/>
              <w:bottom w:val="nil"/>
              <w:right w:val="nil"/>
            </w:tcBorders>
            <w:vAlign w:val="center"/>
          </w:tcPr>
          <w:sdt>
            <w:sdtPr>
              <w:id w:val="966552881"/>
              <w:placeholder>
                <w:docPart w:val="612F7005D30849509C82BFCB252F6A63"/>
              </w:placeholder>
              <w15:appearance w15:val="hidden"/>
            </w:sdtPr>
            <w:sdtContent>
              <w:sdt>
                <w:sdtPr>
                  <w:id w:val="1271199710"/>
                  <w:placeholder>
                    <w:docPart w:val="FC3F24420218428084E4C8C00D510626"/>
                  </w:placeholder>
                  <w15:appearance w15:val="hidden"/>
                </w:sdtPr>
                <w:sdtContent>
                  <w:p w14:paraId="22E03A0C" w14:textId="77777777" w:rsidR="00802878" w:rsidRPr="00255BDF" w:rsidRDefault="00802878" w:rsidP="00A942D8">
                    <w:pPr>
                      <w:pStyle w:val="MastheadCopy"/>
                    </w:pPr>
                    <w:r>
                      <w:t>Issue #1</w:t>
                    </w:r>
                  </w:p>
                </w:sdtContent>
              </w:sdt>
              <w:p w14:paraId="0F1F96C9" w14:textId="77777777" w:rsidR="00802878" w:rsidRPr="00800A0F" w:rsidRDefault="00000000" w:rsidP="00A942D8">
                <w:pPr>
                  <w:pStyle w:val="MastheadCopy"/>
                </w:pPr>
              </w:p>
            </w:sdtContent>
          </w:sdt>
        </w:tc>
      </w:tr>
    </w:tbl>
    <w:p w14:paraId="0A56143C" w14:textId="369E0153" w:rsidR="00802878" w:rsidRDefault="00802878" w:rsidP="77B95264">
      <w:pPr>
        <w:rPr>
          <w:rFonts w:asciiTheme="majorHAnsi" w:hAnsiTheme="majorHAnsi"/>
          <w:sz w:val="52"/>
        </w:rPr>
      </w:pPr>
    </w:p>
    <w:p w14:paraId="0AB06F1E" w14:textId="125EA589" w:rsidR="008840CF" w:rsidRDefault="00823400" w:rsidP="77B95264">
      <w:pPr>
        <w:rPr>
          <w:color w:val="000000" w:themeColor="text1"/>
        </w:rPr>
      </w:pPr>
      <w:r>
        <w:rPr>
          <w:rFonts w:asciiTheme="majorHAnsi" w:hAnsiTheme="majorHAnsi"/>
          <w:sz w:val="52"/>
        </w:rPr>
        <w:t xml:space="preserve">A Long Way </w:t>
      </w:r>
      <w:r w:rsidR="001D64A6">
        <w:rPr>
          <w:rFonts w:asciiTheme="majorHAnsi" w:hAnsiTheme="majorHAnsi"/>
          <w:sz w:val="52"/>
        </w:rPr>
        <w:t>from</w:t>
      </w:r>
      <w:r>
        <w:rPr>
          <w:rFonts w:asciiTheme="majorHAnsi" w:hAnsiTheme="majorHAnsi"/>
          <w:sz w:val="52"/>
        </w:rPr>
        <w:t xml:space="preserve"> Normal</w:t>
      </w:r>
      <w:r w:rsidR="008840CF" w:rsidRPr="009B46CC">
        <w:rPr>
          <w:rFonts w:asciiTheme="majorHAnsi" w:hAnsiTheme="majorHAnsi"/>
          <w:sz w:val="52"/>
        </w:rPr>
        <w:t>!</w:t>
      </w:r>
    </w:p>
    <w:p w14:paraId="72F3400E" w14:textId="2A274A6A" w:rsidR="008840CF" w:rsidRDefault="00D75646" w:rsidP="77B95264">
      <w:pPr>
        <w:rPr>
          <w:color w:val="000000" w:themeColor="text1"/>
        </w:rPr>
      </w:pPr>
      <w:r w:rsidRPr="008840CF">
        <w:rPr>
          <w:noProof/>
          <w:color w:val="000000" w:themeColor="text1"/>
        </w:rPr>
        <w:drawing>
          <wp:anchor distT="0" distB="0" distL="114300" distR="114300" simplePos="0" relativeHeight="251659264" behindDoc="0" locked="0" layoutInCell="1" allowOverlap="1" wp14:anchorId="5F4B20B7" wp14:editId="72A44412">
            <wp:simplePos x="0" y="0"/>
            <wp:positionH relativeFrom="margin">
              <wp:posOffset>310101</wp:posOffset>
            </wp:positionH>
            <wp:positionV relativeFrom="paragraph">
              <wp:posOffset>220014</wp:posOffset>
            </wp:positionV>
            <wp:extent cx="5939624" cy="4616880"/>
            <wp:effectExtent l="0" t="0" r="4445" b="0"/>
            <wp:wrapNone/>
            <wp:docPr id="229857867" name="Picture 2" descr="A collage of drawings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57867" name="Picture 2" descr="A collage of drawings of people"/>
                    <pic:cNvPicPr>
                      <a:picLocks noChangeAspect="1" noChangeArrowheads="1"/>
                    </pic:cNvPicPr>
                  </pic:nvPicPr>
                  <pic:blipFill>
                    <a:blip r:embed="rId45">
                      <a:extLst>
                        <a:ext uri="{BEBA8EAE-BF5A-486C-A8C5-ECC9F3942E4B}">
                          <a14:imgProps xmlns:a14="http://schemas.microsoft.com/office/drawing/2010/main">
                            <a14:imgLayer r:embed="rId4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39624" cy="46168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23400">
        <w:rPr>
          <w:color w:val="000000" w:themeColor="text1"/>
        </w:rPr>
        <w:t xml:space="preserve">By: </w:t>
      </w:r>
      <w:r w:rsidR="00245F55">
        <w:rPr>
          <w:color w:val="000000" w:themeColor="text1"/>
        </w:rPr>
        <w:t>Unnormal Mew</w:t>
      </w:r>
    </w:p>
    <w:p w14:paraId="6033057D" w14:textId="3D01A38E" w:rsidR="008840CF" w:rsidRPr="008840CF" w:rsidRDefault="008840CF" w:rsidP="008840CF">
      <w:pPr>
        <w:spacing w:after="160" w:line="259" w:lineRule="auto"/>
        <w:rPr>
          <w:color w:val="000000" w:themeColor="text1"/>
        </w:rPr>
      </w:pPr>
    </w:p>
    <w:p w14:paraId="210C2E35" w14:textId="77777777" w:rsidR="00D75646" w:rsidRDefault="00D75646">
      <w:pPr>
        <w:spacing w:after="160" w:line="259" w:lineRule="auto"/>
        <w:rPr>
          <w:noProof/>
          <w:color w:val="000000" w:themeColor="text1"/>
        </w:rPr>
      </w:pPr>
    </w:p>
    <w:p w14:paraId="4644158F" w14:textId="77777777" w:rsidR="00D75646" w:rsidRDefault="00D75646">
      <w:pPr>
        <w:spacing w:after="160" w:line="259" w:lineRule="auto"/>
        <w:rPr>
          <w:noProof/>
          <w:color w:val="000000" w:themeColor="text1"/>
        </w:rPr>
      </w:pPr>
    </w:p>
    <w:p w14:paraId="0A5449BD" w14:textId="77777777" w:rsidR="00D75646" w:rsidRDefault="00D75646">
      <w:pPr>
        <w:spacing w:after="160" w:line="259" w:lineRule="auto"/>
        <w:rPr>
          <w:color w:val="000000" w:themeColor="text1"/>
        </w:rPr>
      </w:pPr>
    </w:p>
    <w:p w14:paraId="5B182498" w14:textId="77777777" w:rsidR="00D75646" w:rsidRDefault="00D75646">
      <w:pPr>
        <w:spacing w:after="160" w:line="259" w:lineRule="auto"/>
        <w:rPr>
          <w:color w:val="000000" w:themeColor="text1"/>
        </w:rPr>
      </w:pPr>
    </w:p>
    <w:p w14:paraId="78E9EA07" w14:textId="77777777" w:rsidR="00D75646" w:rsidRDefault="00D75646">
      <w:pPr>
        <w:spacing w:after="160" w:line="259" w:lineRule="auto"/>
        <w:rPr>
          <w:color w:val="000000" w:themeColor="text1"/>
        </w:rPr>
      </w:pPr>
    </w:p>
    <w:p w14:paraId="3AAA9BD4" w14:textId="77777777" w:rsidR="00D75646" w:rsidRDefault="00D75646">
      <w:pPr>
        <w:spacing w:after="160" w:line="259" w:lineRule="auto"/>
        <w:rPr>
          <w:color w:val="000000" w:themeColor="text1"/>
        </w:rPr>
      </w:pPr>
    </w:p>
    <w:p w14:paraId="3F8806C7" w14:textId="77777777" w:rsidR="00D75646" w:rsidRDefault="00D75646">
      <w:pPr>
        <w:spacing w:after="160" w:line="259" w:lineRule="auto"/>
        <w:rPr>
          <w:color w:val="000000" w:themeColor="text1"/>
        </w:rPr>
      </w:pPr>
    </w:p>
    <w:p w14:paraId="193AE62C" w14:textId="77777777" w:rsidR="00D75646" w:rsidRDefault="00D75646">
      <w:pPr>
        <w:spacing w:after="160" w:line="259" w:lineRule="auto"/>
        <w:rPr>
          <w:color w:val="000000" w:themeColor="text1"/>
        </w:rPr>
      </w:pPr>
    </w:p>
    <w:p w14:paraId="325B0088" w14:textId="77777777" w:rsidR="00D75646" w:rsidRDefault="00D75646">
      <w:pPr>
        <w:spacing w:after="160" w:line="259" w:lineRule="auto"/>
        <w:rPr>
          <w:color w:val="000000" w:themeColor="text1"/>
        </w:rPr>
      </w:pPr>
    </w:p>
    <w:p w14:paraId="1E0D09AC" w14:textId="77777777" w:rsidR="00D75646" w:rsidRDefault="00D75646">
      <w:pPr>
        <w:spacing w:after="160" w:line="259" w:lineRule="auto"/>
        <w:rPr>
          <w:color w:val="000000" w:themeColor="text1"/>
        </w:rPr>
      </w:pPr>
    </w:p>
    <w:p w14:paraId="1F83B834" w14:textId="77777777" w:rsidR="00D75646" w:rsidRDefault="00D75646">
      <w:pPr>
        <w:spacing w:after="160" w:line="259" w:lineRule="auto"/>
        <w:rPr>
          <w:color w:val="000000" w:themeColor="text1"/>
        </w:rPr>
      </w:pPr>
    </w:p>
    <w:p w14:paraId="41B7E37E" w14:textId="77777777" w:rsidR="00D75646" w:rsidRDefault="00D75646">
      <w:pPr>
        <w:spacing w:after="160" w:line="259" w:lineRule="auto"/>
        <w:rPr>
          <w:color w:val="000000" w:themeColor="text1"/>
        </w:rPr>
      </w:pPr>
    </w:p>
    <w:p w14:paraId="64B5FF15" w14:textId="77777777" w:rsidR="00D75646" w:rsidRDefault="00D75646">
      <w:pPr>
        <w:spacing w:after="160" w:line="259" w:lineRule="auto"/>
        <w:rPr>
          <w:color w:val="000000" w:themeColor="text1"/>
        </w:rPr>
      </w:pPr>
    </w:p>
    <w:p w14:paraId="0693A659" w14:textId="77777777" w:rsidR="00D75646" w:rsidRDefault="00D75646">
      <w:pPr>
        <w:spacing w:after="160" w:line="259" w:lineRule="auto"/>
        <w:rPr>
          <w:color w:val="000000" w:themeColor="text1"/>
        </w:rPr>
      </w:pPr>
    </w:p>
    <w:p w14:paraId="56CE6DBB" w14:textId="77777777" w:rsidR="00D75646" w:rsidRDefault="00D75646">
      <w:pPr>
        <w:spacing w:after="160" w:line="259" w:lineRule="auto"/>
        <w:rPr>
          <w:color w:val="000000" w:themeColor="text1"/>
        </w:rPr>
      </w:pPr>
    </w:p>
    <w:p w14:paraId="71BBD31F" w14:textId="40705AE3" w:rsidR="002A1849" w:rsidRPr="005A01BC" w:rsidRDefault="00030C9E" w:rsidP="005A01BC">
      <w:pPr>
        <w:spacing w:after="160" w:line="259" w:lineRule="auto"/>
        <w:jc w:val="center"/>
        <w:rPr>
          <w:color w:val="000000" w:themeColor="text1"/>
          <w:sz w:val="20"/>
          <w:szCs w:val="18"/>
        </w:rPr>
      </w:pPr>
      <w:r w:rsidRPr="009A4340">
        <w:rPr>
          <w:color w:val="000000" w:themeColor="text1"/>
          <w:sz w:val="52"/>
          <w:szCs w:val="48"/>
        </w:rPr>
        <w:t xml:space="preserve">Gone </w:t>
      </w:r>
      <w:proofErr w:type="gramStart"/>
      <w:r w:rsidRPr="009A4340">
        <w:rPr>
          <w:color w:val="000000" w:themeColor="text1"/>
          <w:sz w:val="52"/>
          <w:szCs w:val="48"/>
        </w:rPr>
        <w:t>Fishing</w:t>
      </w:r>
      <w:r w:rsidR="009A4340">
        <w:rPr>
          <w:color w:val="000000" w:themeColor="text1"/>
          <w:sz w:val="52"/>
          <w:szCs w:val="48"/>
        </w:rPr>
        <w:t xml:space="preserve"> </w:t>
      </w:r>
      <w:r w:rsidR="009A4340">
        <w:rPr>
          <w:color w:val="000000" w:themeColor="text1"/>
          <w:sz w:val="20"/>
          <w:szCs w:val="18"/>
        </w:rPr>
        <w:t xml:space="preserve"> Jordyn</w:t>
      </w:r>
      <w:proofErr w:type="gramEnd"/>
      <w:r w:rsidR="009A4340">
        <w:rPr>
          <w:color w:val="000000" w:themeColor="text1"/>
          <w:sz w:val="20"/>
          <w:szCs w:val="18"/>
        </w:rPr>
        <w:t xml:space="preserve"> Oliver</w:t>
      </w:r>
      <w:r w:rsidR="005C4CE9">
        <w:rPr>
          <w:color w:val="000000" w:themeColor="text1"/>
          <w:sz w:val="20"/>
          <w:szCs w:val="18"/>
        </w:rPr>
        <w:t>Tolorio</w:t>
      </w:r>
    </w:p>
    <w:p w14:paraId="08FC6F5F" w14:textId="77777777" w:rsidR="005A01BC" w:rsidRDefault="005A01BC" w:rsidP="002A1849">
      <w:pPr>
        <w:spacing w:after="160" w:line="259" w:lineRule="auto"/>
        <w:jc w:val="center"/>
        <w:rPr>
          <w:noProof/>
          <w:color w:val="000000" w:themeColor="text1"/>
        </w:rPr>
      </w:pPr>
    </w:p>
    <w:p w14:paraId="7ED885A9" w14:textId="2E18D051" w:rsidR="007D0CF1" w:rsidRDefault="00D75646" w:rsidP="002A1849">
      <w:pPr>
        <w:spacing w:after="160" w:line="259" w:lineRule="auto"/>
        <w:jc w:val="center"/>
        <w:rPr>
          <w:color w:val="000000" w:themeColor="text1"/>
        </w:rPr>
      </w:pPr>
      <w:r>
        <w:rPr>
          <w:noProof/>
          <w:color w:val="000000" w:themeColor="text1"/>
        </w:rPr>
        <w:drawing>
          <wp:inline distT="0" distB="0" distL="0" distR="0" wp14:anchorId="586164C8" wp14:editId="67F1460A">
            <wp:extent cx="3307527" cy="2447513"/>
            <wp:effectExtent l="0" t="8255" r="0" b="0"/>
            <wp:docPr id="1160620024" name="Picture 1" descr="A drawing of a person fis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20024" name="Picture 1" descr="A drawing of a person fishing&#10;&#10;AI-generated content may be incorrect."/>
                    <pic:cNvPicPr/>
                  </pic:nvPicPr>
                  <pic:blipFill rotWithShape="1">
                    <a:blip r:embed="rId47" cstate="print">
                      <a:extLst>
                        <a:ext uri="{28A0092B-C50C-407E-A947-70E740481C1C}">
                          <a14:useLocalDpi xmlns:a14="http://schemas.microsoft.com/office/drawing/2010/main" val="0"/>
                        </a:ext>
                      </a:extLst>
                    </a:blip>
                    <a:srcRect l="5351" t="11219" r="13122" b="8343"/>
                    <a:stretch/>
                  </pic:blipFill>
                  <pic:spPr bwMode="auto">
                    <a:xfrm rot="5400000">
                      <a:off x="0" y="0"/>
                      <a:ext cx="3318419" cy="2455573"/>
                    </a:xfrm>
                    <a:prstGeom prst="rect">
                      <a:avLst/>
                    </a:prstGeom>
                    <a:ln>
                      <a:noFill/>
                    </a:ln>
                    <a:extLst>
                      <a:ext uri="{53640926-AAD7-44D8-BBD7-CCE9431645EC}">
                        <a14:shadowObscured xmlns:a14="http://schemas.microsoft.com/office/drawing/2010/main"/>
                      </a:ext>
                    </a:extLst>
                  </pic:spPr>
                </pic:pic>
              </a:graphicData>
            </a:graphic>
          </wp:inline>
        </w:drawing>
      </w:r>
      <w:r w:rsidR="00B732F8">
        <w:rPr>
          <w:color w:val="000000" w:themeColor="text1"/>
        </w:rPr>
        <w:br w:type="page"/>
      </w:r>
    </w:p>
    <w:tbl>
      <w:tblPr>
        <w:tblStyle w:val="TableGrid"/>
        <w:tblW w:w="5000" w:type="pct"/>
        <w:tblLayout w:type="fixed"/>
        <w:tblLook w:val="04A0" w:firstRow="1" w:lastRow="0" w:firstColumn="1" w:lastColumn="0" w:noHBand="0" w:noVBand="1"/>
      </w:tblPr>
      <w:tblGrid>
        <w:gridCol w:w="2715"/>
        <w:gridCol w:w="491"/>
        <w:gridCol w:w="2219"/>
        <w:gridCol w:w="2037"/>
        <w:gridCol w:w="646"/>
        <w:gridCol w:w="2646"/>
        <w:gridCol w:w="46"/>
      </w:tblGrid>
      <w:tr w:rsidR="00B732F8" w:rsidRPr="007212EC" w14:paraId="711ED454" w14:textId="77777777" w:rsidTr="0003121B">
        <w:trPr>
          <w:trHeight w:val="864"/>
        </w:trPr>
        <w:tc>
          <w:tcPr>
            <w:tcW w:w="2715" w:type="dxa"/>
            <w:tcBorders>
              <w:top w:val="nil"/>
              <w:left w:val="nil"/>
              <w:bottom w:val="nil"/>
              <w:right w:val="nil"/>
            </w:tcBorders>
            <w:vAlign w:val="center"/>
          </w:tcPr>
          <w:p w14:paraId="7286B040" w14:textId="0EB86327" w:rsidR="00B732F8" w:rsidRPr="006169CB" w:rsidRDefault="00000000" w:rsidP="00A942D8">
            <w:pPr>
              <w:pStyle w:val="MastheadCopy"/>
            </w:pPr>
            <w:sdt>
              <w:sdtPr>
                <w:id w:val="877969488"/>
                <w:placeholder>
                  <w:docPart w:val="35D09D810D2F4BC4BF7EDDFD1A197AC1"/>
                </w:placeholder>
                <w15:appearance w15:val="hidden"/>
              </w:sdtPr>
              <w:sdtContent>
                <w:r w:rsidR="00401335">
                  <w:t>Thursday, September 4, 2025</w:t>
                </w:r>
              </w:sdtContent>
            </w:sdt>
          </w:p>
        </w:tc>
        <w:tc>
          <w:tcPr>
            <w:tcW w:w="5393" w:type="dxa"/>
            <w:gridSpan w:val="4"/>
            <w:tcBorders>
              <w:top w:val="nil"/>
              <w:left w:val="nil"/>
              <w:bottom w:val="nil"/>
              <w:right w:val="nil"/>
            </w:tcBorders>
            <w:vAlign w:val="center"/>
          </w:tcPr>
          <w:p w14:paraId="342471F3" w14:textId="53D68846" w:rsidR="00B732F8" w:rsidRPr="00CE1F2C" w:rsidRDefault="00000000" w:rsidP="00A942D8">
            <w:pPr>
              <w:pStyle w:val="Header"/>
            </w:pPr>
            <w:sdt>
              <w:sdtPr>
                <w:id w:val="-346094716"/>
                <w:placeholder>
                  <w:docPart w:val="2E603257EC7049569C599B208B8B500C"/>
                </w:placeholder>
                <w15:appearance w15:val="hidden"/>
              </w:sdtPr>
              <w:sdtContent>
                <w:r w:rsidR="00B732F8">
                  <w:t>OPINION NEWS</w:t>
                </w:r>
              </w:sdtContent>
            </w:sdt>
          </w:p>
        </w:tc>
        <w:tc>
          <w:tcPr>
            <w:tcW w:w="2692" w:type="dxa"/>
            <w:gridSpan w:val="2"/>
            <w:tcBorders>
              <w:top w:val="nil"/>
              <w:left w:val="nil"/>
              <w:bottom w:val="nil"/>
              <w:right w:val="nil"/>
            </w:tcBorders>
            <w:vAlign w:val="center"/>
          </w:tcPr>
          <w:sdt>
            <w:sdtPr>
              <w:id w:val="738446004"/>
              <w:placeholder>
                <w:docPart w:val="1E43B995D0F045F8926853F36D3C026F"/>
              </w:placeholder>
              <w15:appearance w15:val="hidden"/>
            </w:sdtPr>
            <w:sdtContent>
              <w:sdt>
                <w:sdtPr>
                  <w:id w:val="-2088674832"/>
                  <w:placeholder>
                    <w:docPart w:val="5591E0FC1D6046B9A65AC749DCC0C710"/>
                  </w:placeholder>
                  <w15:appearance w15:val="hidden"/>
                </w:sdtPr>
                <w:sdtContent>
                  <w:p w14:paraId="48999F7D" w14:textId="345A4623" w:rsidR="00255BDF" w:rsidRPr="00255BDF" w:rsidRDefault="00255BDF" w:rsidP="00255BDF">
                    <w:pPr>
                      <w:pStyle w:val="MastheadCopy"/>
                    </w:pPr>
                    <w:r>
                      <w:t>Issue #1</w:t>
                    </w:r>
                  </w:p>
                </w:sdtContent>
              </w:sdt>
              <w:p w14:paraId="753443ED" w14:textId="48886416" w:rsidR="00B732F8" w:rsidRPr="00800A0F" w:rsidRDefault="00000000" w:rsidP="00A942D8">
                <w:pPr>
                  <w:pStyle w:val="MastheadCopy"/>
                </w:pPr>
              </w:p>
            </w:sdtContent>
          </w:sdt>
        </w:tc>
      </w:tr>
      <w:tr w:rsidR="00B732F8" w14:paraId="395220B1" w14:textId="77777777" w:rsidTr="0003121B">
        <w:trPr>
          <w:gridAfter w:val="1"/>
          <w:wAfter w:w="46" w:type="dxa"/>
          <w:trHeight w:val="18"/>
        </w:trPr>
        <w:tc>
          <w:tcPr>
            <w:tcW w:w="3206" w:type="dxa"/>
            <w:gridSpan w:val="2"/>
            <w:tcBorders>
              <w:top w:val="thinThickSmallGap" w:sz="24" w:space="0" w:color="000000" w:themeColor="text1"/>
              <w:left w:val="nil"/>
              <w:bottom w:val="nil"/>
              <w:right w:val="nil"/>
            </w:tcBorders>
            <w:vAlign w:val="center"/>
          </w:tcPr>
          <w:p w14:paraId="46C496D2" w14:textId="77777777" w:rsidR="00B732F8" w:rsidRPr="00A36549" w:rsidRDefault="00B732F8" w:rsidP="00A942D8">
            <w:pPr>
              <w:pStyle w:val="Footer"/>
            </w:pPr>
          </w:p>
        </w:tc>
        <w:tc>
          <w:tcPr>
            <w:tcW w:w="4256" w:type="dxa"/>
            <w:gridSpan w:val="2"/>
            <w:tcBorders>
              <w:top w:val="thinThickSmallGap" w:sz="24" w:space="0" w:color="000000" w:themeColor="text1"/>
              <w:left w:val="nil"/>
              <w:bottom w:val="nil"/>
              <w:right w:val="nil"/>
            </w:tcBorders>
            <w:vAlign w:val="center"/>
          </w:tcPr>
          <w:p w14:paraId="7EDADD50" w14:textId="77777777" w:rsidR="00B732F8" w:rsidRPr="00A36549" w:rsidRDefault="00B732F8" w:rsidP="00A942D8">
            <w:pPr>
              <w:pStyle w:val="Footer"/>
            </w:pPr>
          </w:p>
        </w:tc>
        <w:tc>
          <w:tcPr>
            <w:tcW w:w="3292" w:type="dxa"/>
            <w:gridSpan w:val="2"/>
            <w:tcBorders>
              <w:top w:val="thinThickSmallGap" w:sz="24" w:space="0" w:color="000000" w:themeColor="text1"/>
              <w:left w:val="nil"/>
              <w:bottom w:val="nil"/>
              <w:right w:val="nil"/>
            </w:tcBorders>
            <w:vAlign w:val="center"/>
          </w:tcPr>
          <w:p w14:paraId="2D693CE6" w14:textId="77777777" w:rsidR="00B732F8" w:rsidRPr="00A36549" w:rsidRDefault="00B732F8" w:rsidP="00A942D8">
            <w:pPr>
              <w:pStyle w:val="Footer"/>
            </w:pPr>
          </w:p>
        </w:tc>
      </w:tr>
      <w:tr w:rsidR="0003121B" w14:paraId="5276655D" w14:textId="77777777" w:rsidTr="007B24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95"/>
        </w:trPr>
        <w:tc>
          <w:tcPr>
            <w:tcW w:w="10800" w:type="dxa"/>
            <w:gridSpan w:val="7"/>
            <w:tcMar>
              <w:left w:w="0" w:type="dxa"/>
              <w:right w:w="0" w:type="dxa"/>
            </w:tcMar>
          </w:tcPr>
          <w:p w14:paraId="33D49C6E" w14:textId="77777777" w:rsidR="0003121B" w:rsidRDefault="0003121B" w:rsidP="00A942D8">
            <w:pPr>
              <w:pStyle w:val="NoSpacing"/>
            </w:pPr>
            <w:r>
              <w:rPr>
                <w:noProof/>
              </w:rPr>
              <w:drawing>
                <wp:inline distT="0" distB="0" distL="0" distR="0" wp14:anchorId="59BF35C2" wp14:editId="3166B051">
                  <wp:extent cx="6887845" cy="3116580"/>
                  <wp:effectExtent l="0" t="0" r="8255" b="7620"/>
                  <wp:docPr id="921445252" name="Picture 92144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445252" name="Picture 921445252"/>
                          <pic:cNvPicPr/>
                        </pic:nvPicPr>
                        <pic:blipFill>
                          <a:blip r:embed="rId48">
                            <a:extLst>
                              <a:ext uri="{28A0092B-C50C-407E-A947-70E740481C1C}">
                                <a14:useLocalDpi xmlns:a14="http://schemas.microsoft.com/office/drawing/2010/main" val="0"/>
                              </a:ext>
                            </a:extLst>
                          </a:blip>
                          <a:stretch>
                            <a:fillRect/>
                          </a:stretch>
                        </pic:blipFill>
                        <pic:spPr bwMode="auto">
                          <a:xfrm>
                            <a:off x="0" y="0"/>
                            <a:ext cx="6888438" cy="3116848"/>
                          </a:xfrm>
                          <a:prstGeom prst="rect">
                            <a:avLst/>
                          </a:prstGeom>
                          <a:ln>
                            <a:noFill/>
                          </a:ln>
                          <a:extLst>
                            <a:ext uri="{53640926-AAD7-44D8-BBD7-CCE9431645EC}">
                              <a14:shadowObscured xmlns:a14="http://schemas.microsoft.com/office/drawing/2010/main"/>
                            </a:ext>
                          </a:extLst>
                        </pic:spPr>
                      </pic:pic>
                    </a:graphicData>
                  </a:graphic>
                </wp:inline>
              </w:drawing>
            </w:r>
          </w:p>
          <w:p w14:paraId="1EBCF7AD" w14:textId="203A38BA" w:rsidR="0003121B" w:rsidRDefault="0003121B" w:rsidP="00A942D8">
            <w:pPr>
              <w:pStyle w:val="PhotoCaption"/>
            </w:pPr>
          </w:p>
        </w:tc>
      </w:tr>
      <w:tr w:rsidR="00B732F8" w:rsidRPr="007212EC" w14:paraId="2AF63A0D" w14:textId="77777777" w:rsidTr="000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2"/>
        </w:trPr>
        <w:tc>
          <w:tcPr>
            <w:tcW w:w="10800" w:type="dxa"/>
            <w:gridSpan w:val="7"/>
            <w:tcMar>
              <w:top w:w="288" w:type="dxa"/>
              <w:left w:w="115" w:type="dxa"/>
              <w:bottom w:w="144" w:type="dxa"/>
              <w:right w:w="115" w:type="dxa"/>
            </w:tcMar>
          </w:tcPr>
          <w:p w14:paraId="4D30D764" w14:textId="1EF05378" w:rsidR="00B732F8" w:rsidRPr="00CC3396" w:rsidRDefault="00000000" w:rsidP="00A942D8">
            <w:pPr>
              <w:pStyle w:val="LargeArticleTitle"/>
            </w:pPr>
            <w:sdt>
              <w:sdtPr>
                <w:id w:val="-1823796599"/>
                <w:placeholder>
                  <w:docPart w:val="3DA1E3A3A8C74F1BA3D0986F75CC0A60"/>
                </w:placeholder>
                <w15:appearance w15:val="hidden"/>
              </w:sdtPr>
              <w:sdtContent>
                <w:r w:rsidR="00B732F8">
                  <w:t>COLLEGE OR FREEDOM</w:t>
                </w:r>
              </w:sdtContent>
            </w:sdt>
            <w:r w:rsidR="00B732F8" w:rsidRPr="00CC3396">
              <w:t xml:space="preserve"> </w:t>
            </w:r>
          </w:p>
          <w:p w14:paraId="65C3FE0E" w14:textId="77777777" w:rsidR="00B732F8" w:rsidRPr="007212EC" w:rsidRDefault="00000000" w:rsidP="00A942D8">
            <w:pPr>
              <w:pStyle w:val="LargeArticleSubtitle"/>
              <w:rPr>
                <w:rFonts w:ascii="Georgia Pro" w:hAnsi="Georgia Pro"/>
                <w:color w:val="000000" w:themeColor="text1"/>
              </w:rPr>
            </w:pPr>
            <w:sdt>
              <w:sdtPr>
                <w:rPr>
                  <w:rFonts w:ascii="Georgia Pro" w:hAnsi="Georgia Pro"/>
                  <w:color w:val="000000" w:themeColor="text1"/>
                </w:rPr>
                <w:id w:val="1579100167"/>
                <w:placeholder>
                  <w:docPart w:val="0350ADE7DFD14A58B8CEDB1EFBCB3419"/>
                </w:placeholder>
                <w:showingPlcHdr/>
                <w15:appearance w15:val="hidden"/>
              </w:sdtPr>
              <w:sdtContent>
                <w:r w:rsidR="00B732F8" w:rsidRPr="00CC3396">
                  <w:t>The latest updates to get you through the day</w:t>
                </w:r>
              </w:sdtContent>
            </w:sdt>
            <w:r w:rsidR="00B732F8">
              <w:rPr>
                <w:rFonts w:ascii="Georgia Pro" w:hAnsi="Georgia Pro"/>
                <w:color w:val="000000" w:themeColor="text1"/>
              </w:rPr>
              <w:t xml:space="preserve"> </w:t>
            </w:r>
          </w:p>
        </w:tc>
      </w:tr>
      <w:tr w:rsidR="0013363B" w:rsidRPr="007212EC" w14:paraId="1130A004" w14:textId="77777777" w:rsidTr="006364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80"/>
        </w:trPr>
        <w:tc>
          <w:tcPr>
            <w:tcW w:w="5425" w:type="dxa"/>
            <w:gridSpan w:val="3"/>
            <w:tcMar>
              <w:top w:w="144" w:type="dxa"/>
              <w:left w:w="115" w:type="dxa"/>
              <w:right w:w="216" w:type="dxa"/>
            </w:tcMar>
          </w:tcPr>
          <w:p w14:paraId="3D292CE2" w14:textId="3037ED27" w:rsidR="0013363B" w:rsidRPr="007801F0" w:rsidRDefault="0013363B" w:rsidP="00A942D8">
            <w:pPr>
              <w:pStyle w:val="NoSpacing"/>
              <w:rPr>
                <w:noProof/>
                <w:sz w:val="36"/>
                <w:szCs w:val="36"/>
              </w:rPr>
            </w:pPr>
          </w:p>
          <w:p w14:paraId="417596FA" w14:textId="77777777" w:rsidR="0013363B" w:rsidRPr="007801F0" w:rsidRDefault="00000000" w:rsidP="00A942D8">
            <w:pPr>
              <w:pStyle w:val="NoSpacing"/>
              <w:rPr>
                <w:noProof/>
                <w:sz w:val="36"/>
                <w:szCs w:val="36"/>
              </w:rPr>
            </w:pPr>
            <w:sdt>
              <w:sdtPr>
                <w:rPr>
                  <w:bCs/>
                  <w:sz w:val="36"/>
                  <w:szCs w:val="36"/>
                </w:rPr>
                <w:id w:val="-273012690"/>
                <w:placeholder>
                  <w:docPart w:val="B950847E308B49B094002BC3A1AE3395"/>
                </w:placeholder>
                <w15:appearance w15:val="hidden"/>
              </w:sdtPr>
              <w:sdtContent>
                <w:r w:rsidR="0013363B" w:rsidRPr="007801F0">
                  <w:rPr>
                    <w:bCs/>
                    <w:sz w:val="36"/>
                    <w:szCs w:val="36"/>
                  </w:rPr>
                  <w:t>Morgan Frazier</w:t>
                </w:r>
              </w:sdtContent>
            </w:sdt>
          </w:p>
          <w:sdt>
            <w:sdtPr>
              <w:rPr>
                <w:szCs w:val="24"/>
              </w:rPr>
              <w:id w:val="-1084066028"/>
              <w:placeholder>
                <w:docPart w:val="28B1B143017A42868999A211A067F136"/>
              </w:placeholder>
              <w15:appearance w15:val="hidden"/>
            </w:sdtPr>
            <w:sdtContent>
              <w:p w14:paraId="4E29275D" w14:textId="4F065848" w:rsidR="0013363B" w:rsidRDefault="0013363B" w:rsidP="00A942D8">
                <w:pPr>
                  <w:spacing w:after="0"/>
                  <w:rPr>
                    <w:szCs w:val="24"/>
                  </w:rPr>
                </w:pPr>
                <w:r w:rsidRPr="0003121B">
                  <w:rPr>
                    <w:szCs w:val="24"/>
                  </w:rPr>
                  <w:t>Have you ever wondered what should I do after high school? Here is one reporter’s opinion!</w:t>
                </w:r>
              </w:p>
              <w:p w14:paraId="4CA8BC72" w14:textId="77777777" w:rsidR="0013363B" w:rsidRDefault="0013363B" w:rsidP="00A942D8">
                <w:pPr>
                  <w:spacing w:after="0"/>
                  <w:rPr>
                    <w:szCs w:val="24"/>
                  </w:rPr>
                </w:pPr>
              </w:p>
              <w:p w14:paraId="1BD7E9B0" w14:textId="77777777" w:rsidR="0013363B" w:rsidRDefault="0013363B" w:rsidP="00431B49">
                <w:pPr>
                  <w:rPr>
                    <w:szCs w:val="24"/>
                  </w:rPr>
                </w:pPr>
                <w:r w:rsidRPr="00431B49">
                  <w:rPr>
                    <w:szCs w:val="24"/>
                  </w:rPr>
                  <w:t>What if the smartest move you could make after graduation was to stop? Not quit but just take a moment to enjoy the sweetness and bitterness of life. Give yourself time to just live in the moment. Trade the pressure for 12 months of finding your purpose, and step onto campus not as a confused freshman, but as a confident, unstoppable you.</w:t>
                </w:r>
              </w:p>
              <w:p w14:paraId="1B62D651" w14:textId="525F2B11" w:rsidR="0013363B" w:rsidRPr="007B24BE" w:rsidRDefault="0013363B" w:rsidP="007B24BE">
                <w:pPr>
                  <w:rPr>
                    <w:szCs w:val="24"/>
                  </w:rPr>
                </w:pPr>
                <w:r w:rsidRPr="007B24BE">
                  <w:rPr>
                    <w:szCs w:val="24"/>
                  </w:rPr>
                  <w:t xml:space="preserve">Save time in Word with new buttons that show up where you need them. To change the way a picture fits in your document, </w:t>
                </w:r>
              </w:p>
              <w:p w14:paraId="6D817B44" w14:textId="558BFEB0" w:rsidR="0013363B" w:rsidRPr="00431B49" w:rsidRDefault="00943F92" w:rsidP="00431B49">
                <w:pPr>
                  <w:rPr>
                    <w:szCs w:val="24"/>
                  </w:rPr>
                </w:pPr>
                <w:r>
                  <w:rPr>
                    <w:noProof/>
                  </w:rPr>
                  <w:drawing>
                    <wp:inline distT="0" distB="0" distL="0" distR="0" wp14:anchorId="76B67F53" wp14:editId="523F87BD">
                      <wp:extent cx="2872740" cy="2606935"/>
                      <wp:effectExtent l="0" t="0" r="3810" b="3175"/>
                      <wp:docPr id="199282545" name="Picture 2" descr="Funny YOLO Sign Vector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nny YOLO Sign Vector Download"/>
                              <pic:cNvPicPr>
                                <a:picLocks noChangeAspect="1" noChangeArrowheads="1"/>
                              </pic:cNvPicPr>
                            </pic:nvPicPr>
                            <pic:blipFill rotWithShape="1">
                              <a:blip r:embed="rId49">
                                <a:extLst>
                                  <a:ext uri="{28A0092B-C50C-407E-A947-70E740481C1C}">
                                    <a14:useLocalDpi xmlns:a14="http://schemas.microsoft.com/office/drawing/2010/main" val="0"/>
                                  </a:ext>
                                </a:extLst>
                              </a:blip>
                              <a:srcRect b="9253"/>
                              <a:stretch/>
                            </pic:blipFill>
                            <pic:spPr bwMode="auto">
                              <a:xfrm>
                                <a:off x="0" y="0"/>
                                <a:ext cx="2876112" cy="2609995"/>
                              </a:xfrm>
                              <a:prstGeom prst="rect">
                                <a:avLst/>
                              </a:prstGeom>
                              <a:noFill/>
                              <a:ln>
                                <a:noFill/>
                              </a:ln>
                              <a:extLst>
                                <a:ext uri="{53640926-AAD7-44D8-BBD7-CCE9431645EC}">
                                  <a14:shadowObscured xmlns:a14="http://schemas.microsoft.com/office/drawing/2010/main"/>
                                </a:ext>
                              </a:extLst>
                            </pic:spPr>
                          </pic:pic>
                        </a:graphicData>
                      </a:graphic>
                    </wp:inline>
                  </w:drawing>
                </w:r>
              </w:p>
              <w:p w14:paraId="42453345" w14:textId="58B90CB3" w:rsidR="0013363B" w:rsidRPr="0003121B" w:rsidRDefault="00000000" w:rsidP="00A942D8">
                <w:pPr>
                  <w:spacing w:after="0"/>
                  <w:rPr>
                    <w:szCs w:val="24"/>
                  </w:rPr>
                </w:pPr>
              </w:p>
            </w:sdtContent>
          </w:sdt>
        </w:tc>
        <w:tc>
          <w:tcPr>
            <w:tcW w:w="5375" w:type="dxa"/>
            <w:gridSpan w:val="4"/>
            <w:vMerge w:val="restart"/>
            <w:tcMar>
              <w:left w:w="216" w:type="dxa"/>
              <w:bottom w:w="0" w:type="dxa"/>
              <w:right w:w="115" w:type="dxa"/>
            </w:tcMar>
          </w:tcPr>
          <w:p w14:paraId="1FF5950A" w14:textId="77777777" w:rsidR="0013363B" w:rsidRDefault="0013363B" w:rsidP="00876F1A">
            <w:pPr>
              <w:rPr>
                <w:szCs w:val="24"/>
              </w:rPr>
            </w:pPr>
            <w:r w:rsidRPr="007B24BE">
              <w:rPr>
                <w:szCs w:val="24"/>
              </w:rPr>
              <w:t>click it and a button for layout options appears next to it.</w:t>
            </w:r>
          </w:p>
          <w:p w14:paraId="2AA6372C" w14:textId="3F830221" w:rsidR="0013363B" w:rsidRDefault="0013363B" w:rsidP="00876F1A">
            <w:pPr>
              <w:rPr>
                <w:szCs w:val="24"/>
              </w:rPr>
            </w:pPr>
            <w:r w:rsidRPr="00C24FAA">
              <w:rPr>
                <w:szCs w:val="24"/>
              </w:rPr>
              <w:t>When you work on a table, click where you want to add a row or a column, and then click the plus sign. Reading is easier, too, in the new Reading view. You can collapse parts of the document and focus on the text you want.</w:t>
            </w:r>
          </w:p>
          <w:p w14:paraId="68790444" w14:textId="77777777" w:rsidR="00943F92" w:rsidRPr="008A6D93" w:rsidRDefault="0013363B" w:rsidP="00943F92">
            <w:pPr>
              <w:rPr>
                <w:szCs w:val="24"/>
              </w:rPr>
            </w:pPr>
            <w:r w:rsidRPr="008A6D93">
              <w:rPr>
                <w:szCs w:val="24"/>
              </w:rPr>
              <w:t xml:space="preserve">When I interviewed Ms. Crawford, she explained that during her gap year she worked and shopped, but more importantly she learned how to manage money, be independent, and figure out who she wants to be. She said that time really shaped her into her own person. Ms. Harvey shared that she also took a gap year back in 2019 because she wasn't sure what she wanted to do. For her the break gave her time and space to think about her future before making a big decision. Taking a gap year can give </w:t>
            </w:r>
            <w:r w:rsidR="00943F92" w:rsidRPr="008A6D93">
              <w:rPr>
                <w:szCs w:val="24"/>
              </w:rPr>
              <w:t>people a chance to take things slow, focus on themselves, and make choices without rushing. </w:t>
            </w:r>
          </w:p>
          <w:p w14:paraId="6A474FC6" w14:textId="77777777" w:rsidR="00943F92" w:rsidRPr="008A6D93" w:rsidRDefault="00943F92" w:rsidP="00943F92">
            <w:pPr>
              <w:rPr>
                <w:szCs w:val="24"/>
              </w:rPr>
            </w:pPr>
            <w:r w:rsidRPr="008A6D93">
              <w:rPr>
                <w:szCs w:val="24"/>
              </w:rPr>
              <w:t> So, I suggest you take a gap year. Especially the people who live by the saying YOLO!!! </w:t>
            </w:r>
          </w:p>
          <w:p w14:paraId="73CCC1B8" w14:textId="0475D59F" w:rsidR="0013363B" w:rsidRPr="0003121B" w:rsidRDefault="0013363B" w:rsidP="007B24BE">
            <w:pPr>
              <w:rPr>
                <w:color w:val="000000" w:themeColor="text1"/>
                <w:szCs w:val="24"/>
              </w:rPr>
            </w:pPr>
          </w:p>
        </w:tc>
      </w:tr>
      <w:tr w:rsidR="00776BB1" w:rsidRPr="007212EC" w14:paraId="773C84FF" w14:textId="77777777" w:rsidTr="00031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92"/>
        </w:trPr>
        <w:tc>
          <w:tcPr>
            <w:tcW w:w="5425" w:type="dxa"/>
            <w:gridSpan w:val="3"/>
            <w:tcBorders>
              <w:bottom w:val="nil"/>
            </w:tcBorders>
            <w:tcMar>
              <w:top w:w="144" w:type="dxa"/>
              <w:left w:w="115" w:type="dxa"/>
              <w:right w:w="216" w:type="dxa"/>
            </w:tcMar>
          </w:tcPr>
          <w:p w14:paraId="604123BB" w14:textId="77777777" w:rsidR="00776BB1" w:rsidRPr="0003121B" w:rsidRDefault="00776BB1" w:rsidP="00A942D8">
            <w:pPr>
              <w:rPr>
                <w:szCs w:val="24"/>
              </w:rPr>
            </w:pPr>
          </w:p>
        </w:tc>
        <w:tc>
          <w:tcPr>
            <w:tcW w:w="5375" w:type="dxa"/>
            <w:gridSpan w:val="4"/>
            <w:vMerge/>
            <w:tcMar>
              <w:left w:w="216" w:type="dxa"/>
              <w:bottom w:w="0" w:type="dxa"/>
              <w:right w:w="115" w:type="dxa"/>
            </w:tcMar>
            <w:vAlign w:val="center"/>
          </w:tcPr>
          <w:p w14:paraId="53E79B45" w14:textId="309DD83A" w:rsidR="00776BB1" w:rsidRPr="0003121B" w:rsidRDefault="00776BB1" w:rsidP="00A942D8">
            <w:pPr>
              <w:pStyle w:val="PullQuoteAttribution"/>
              <w:rPr>
                <w:sz w:val="24"/>
                <w:szCs w:val="24"/>
              </w:rPr>
            </w:pPr>
          </w:p>
        </w:tc>
      </w:tr>
    </w:tbl>
    <w:p w14:paraId="1C72B2F9" w14:textId="77777777" w:rsidR="77B95264" w:rsidRDefault="77B95264" w:rsidP="77B95264">
      <w:pPr>
        <w:rPr>
          <w:color w:val="000000" w:themeColor="text1"/>
        </w:rPr>
      </w:pPr>
    </w:p>
    <w:p w14:paraId="111723E2" w14:textId="77777777" w:rsidR="00CB33E4" w:rsidRDefault="00CB33E4" w:rsidP="77B95264">
      <w:pPr>
        <w:rPr>
          <w:color w:val="000000" w:themeColor="text1"/>
        </w:rPr>
      </w:pPr>
    </w:p>
    <w:sectPr w:rsidR="00CB33E4" w:rsidSect="007978DB">
      <w:headerReference w:type="default" r:id="rId50"/>
      <w:footerReference w:type="default" r:id="rId51"/>
      <w:pgSz w:w="12240" w:h="20160" w:code="5"/>
      <w:pgMar w:top="720" w:right="720" w:bottom="720" w:left="720"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B5BFCD" w14:textId="77777777" w:rsidR="001C76EB" w:rsidRDefault="001C76EB" w:rsidP="00554336">
      <w:pPr>
        <w:spacing w:after="0"/>
      </w:pPr>
      <w:r>
        <w:separator/>
      </w:r>
    </w:p>
  </w:endnote>
  <w:endnote w:type="continuationSeparator" w:id="0">
    <w:p w14:paraId="72041318" w14:textId="77777777" w:rsidR="001C76EB" w:rsidRDefault="001C76EB" w:rsidP="00554336">
      <w:pPr>
        <w:spacing w:after="0"/>
      </w:pPr>
      <w:r>
        <w:continuationSeparator/>
      </w:r>
    </w:p>
  </w:endnote>
  <w:endnote w:type="continuationNotice" w:id="1">
    <w:p w14:paraId="19BF60F8" w14:textId="77777777" w:rsidR="001C76EB" w:rsidRDefault="001C76E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altName w:val="Cambria"/>
    <w:panose1 w:val="02020602080505020303"/>
    <w:charset w:val="00"/>
    <w:family w:val="roman"/>
    <w:pitch w:val="variable"/>
    <w:sig w:usb0="00000003" w:usb1="00000000" w:usb2="00000000" w:usb3="00000000" w:csb0="00000001" w:csb1="00000000"/>
  </w:font>
  <w:font w:name="Georgia Pro Black">
    <w:altName w:val="Cambria"/>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Pro">
    <w:charset w:val="00"/>
    <w:family w:val="roman"/>
    <w:pitch w:val="variable"/>
    <w:sig w:usb0="800002AF" w:usb1="00000003"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91951" w14:textId="77777777" w:rsidR="004E095D" w:rsidRDefault="004E09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73739" w14:textId="77777777" w:rsidR="00802878" w:rsidRDefault="00802878">
    <w:pPr>
      <w:pStyle w:val="Footer"/>
      <w:rPr>
        <w:color w:val="156082" w:themeColor="accent1"/>
      </w:rPr>
    </w:pPr>
    <w:r>
      <w:rPr>
        <w:color w:val="156082" w:themeColor="accent1"/>
      </w:rPr>
      <w:t xml:space="preserve">Page </w:t>
    </w:r>
    <w:r>
      <w:rPr>
        <w:color w:val="156082" w:themeColor="accent1"/>
      </w:rPr>
      <w:fldChar w:fldCharType="begin"/>
    </w:r>
    <w:r>
      <w:rPr>
        <w:color w:val="156082" w:themeColor="accent1"/>
      </w:rPr>
      <w:instrText xml:space="preserve"> PAGE  \* Arabic  \* MERGEFORMAT </w:instrText>
    </w:r>
    <w:r>
      <w:rPr>
        <w:color w:val="156082" w:themeColor="accent1"/>
      </w:rPr>
      <w:fldChar w:fldCharType="separate"/>
    </w:r>
    <w:r>
      <w:rPr>
        <w:noProof/>
        <w:color w:val="156082" w:themeColor="accent1"/>
      </w:rPr>
      <w:t>2</w:t>
    </w:r>
    <w:r>
      <w:rPr>
        <w:color w:val="156082" w:themeColor="accent1"/>
      </w:rPr>
      <w:fldChar w:fldCharType="end"/>
    </w:r>
    <w:r>
      <w:rPr>
        <w:color w:val="156082" w:themeColor="accent1"/>
      </w:rPr>
      <w:t xml:space="preserve"> of </w:t>
    </w:r>
    <w:r>
      <w:rPr>
        <w:color w:val="156082" w:themeColor="accent1"/>
      </w:rPr>
      <w:fldChar w:fldCharType="begin"/>
    </w:r>
    <w:r>
      <w:rPr>
        <w:color w:val="156082" w:themeColor="accent1"/>
      </w:rPr>
      <w:instrText xml:space="preserve"> NUMPAGES  \* Arabic  \* MERGEFORMAT </w:instrText>
    </w:r>
    <w:r>
      <w:rPr>
        <w:color w:val="156082" w:themeColor="accent1"/>
      </w:rPr>
      <w:fldChar w:fldCharType="separate"/>
    </w:r>
    <w:r>
      <w:rPr>
        <w:noProof/>
        <w:color w:val="156082" w:themeColor="accent1"/>
      </w:rPr>
      <w:t>2</w:t>
    </w:r>
    <w:r>
      <w:rPr>
        <w:color w:val="156082" w:themeColor="accent1"/>
      </w:rPr>
      <w:fldChar w:fldCharType="end"/>
    </w:r>
  </w:p>
  <w:p w14:paraId="5FA91A6E" w14:textId="34CDA487" w:rsidR="00F75992" w:rsidRDefault="00F759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8B8FA" w14:textId="77777777" w:rsidR="00802878" w:rsidRDefault="00802878">
    <w:pPr>
      <w:pStyle w:val="Footer"/>
      <w:rPr>
        <w:color w:val="156082" w:themeColor="accent1"/>
      </w:rPr>
    </w:pPr>
    <w:r>
      <w:rPr>
        <w:color w:val="156082" w:themeColor="accent1"/>
      </w:rPr>
      <w:t xml:space="preserve">Page </w:t>
    </w:r>
    <w:r>
      <w:rPr>
        <w:color w:val="156082" w:themeColor="accent1"/>
      </w:rPr>
      <w:fldChar w:fldCharType="begin"/>
    </w:r>
    <w:r>
      <w:rPr>
        <w:color w:val="156082" w:themeColor="accent1"/>
      </w:rPr>
      <w:instrText xml:space="preserve"> PAGE  \* Arabic  \* MERGEFORMAT </w:instrText>
    </w:r>
    <w:r>
      <w:rPr>
        <w:color w:val="156082" w:themeColor="accent1"/>
      </w:rPr>
      <w:fldChar w:fldCharType="separate"/>
    </w:r>
    <w:r>
      <w:rPr>
        <w:noProof/>
        <w:color w:val="156082" w:themeColor="accent1"/>
      </w:rPr>
      <w:t>2</w:t>
    </w:r>
    <w:r>
      <w:rPr>
        <w:color w:val="156082" w:themeColor="accent1"/>
      </w:rPr>
      <w:fldChar w:fldCharType="end"/>
    </w:r>
    <w:r>
      <w:rPr>
        <w:color w:val="156082" w:themeColor="accent1"/>
      </w:rPr>
      <w:t xml:space="preserve"> of </w:t>
    </w:r>
    <w:r>
      <w:rPr>
        <w:color w:val="156082" w:themeColor="accent1"/>
      </w:rPr>
      <w:fldChar w:fldCharType="begin"/>
    </w:r>
    <w:r>
      <w:rPr>
        <w:color w:val="156082" w:themeColor="accent1"/>
      </w:rPr>
      <w:instrText xml:space="preserve"> NUMPAGES  \* Arabic  \* MERGEFORMAT </w:instrText>
    </w:r>
    <w:r>
      <w:rPr>
        <w:color w:val="156082" w:themeColor="accent1"/>
      </w:rPr>
      <w:fldChar w:fldCharType="separate"/>
    </w:r>
    <w:r>
      <w:rPr>
        <w:noProof/>
        <w:color w:val="156082" w:themeColor="accent1"/>
      </w:rPr>
      <w:t>2</w:t>
    </w:r>
    <w:r>
      <w:rPr>
        <w:color w:val="156082" w:themeColor="accent1"/>
      </w:rPr>
      <w:fldChar w:fldCharType="end"/>
    </w:r>
  </w:p>
  <w:p w14:paraId="1A255A89" w14:textId="57E0C03C" w:rsidR="00F75992" w:rsidRDefault="00F759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A3123" w14:textId="77777777" w:rsidR="00802878" w:rsidRDefault="00802878">
    <w:pPr>
      <w:pStyle w:val="Footer"/>
      <w:rPr>
        <w:color w:val="156082" w:themeColor="accent1"/>
      </w:rPr>
    </w:pPr>
    <w:r>
      <w:rPr>
        <w:color w:val="156082" w:themeColor="accent1"/>
      </w:rPr>
      <w:t xml:space="preserve">Page </w:t>
    </w:r>
    <w:r>
      <w:rPr>
        <w:color w:val="156082" w:themeColor="accent1"/>
      </w:rPr>
      <w:fldChar w:fldCharType="begin"/>
    </w:r>
    <w:r>
      <w:rPr>
        <w:color w:val="156082" w:themeColor="accent1"/>
      </w:rPr>
      <w:instrText xml:space="preserve"> PAGE  \* Arabic  \* MERGEFORMAT </w:instrText>
    </w:r>
    <w:r>
      <w:rPr>
        <w:color w:val="156082" w:themeColor="accent1"/>
      </w:rPr>
      <w:fldChar w:fldCharType="separate"/>
    </w:r>
    <w:r>
      <w:rPr>
        <w:noProof/>
        <w:color w:val="156082" w:themeColor="accent1"/>
      </w:rPr>
      <w:t>2</w:t>
    </w:r>
    <w:r>
      <w:rPr>
        <w:color w:val="156082" w:themeColor="accent1"/>
      </w:rPr>
      <w:fldChar w:fldCharType="end"/>
    </w:r>
    <w:r>
      <w:rPr>
        <w:color w:val="156082" w:themeColor="accent1"/>
      </w:rPr>
      <w:t xml:space="preserve"> of </w:t>
    </w:r>
    <w:r>
      <w:rPr>
        <w:color w:val="156082" w:themeColor="accent1"/>
      </w:rPr>
      <w:fldChar w:fldCharType="begin"/>
    </w:r>
    <w:r>
      <w:rPr>
        <w:color w:val="156082" w:themeColor="accent1"/>
      </w:rPr>
      <w:instrText xml:space="preserve"> NUMPAGES  \* Arabic  \* MERGEFORMAT </w:instrText>
    </w:r>
    <w:r>
      <w:rPr>
        <w:color w:val="156082" w:themeColor="accent1"/>
      </w:rPr>
      <w:fldChar w:fldCharType="separate"/>
    </w:r>
    <w:r>
      <w:rPr>
        <w:noProof/>
        <w:color w:val="156082" w:themeColor="accent1"/>
      </w:rPr>
      <w:t>2</w:t>
    </w:r>
    <w:r>
      <w:rPr>
        <w:color w:val="156082" w:themeColor="accent1"/>
      </w:rPr>
      <w:fldChar w:fldCharType="end"/>
    </w:r>
  </w:p>
  <w:p w14:paraId="27E1C6B5" w14:textId="0E991C72" w:rsidR="00F75992" w:rsidRDefault="00F7599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E6592" w14:textId="77777777" w:rsidR="00802878" w:rsidRDefault="00802878">
    <w:pPr>
      <w:pStyle w:val="Footer"/>
      <w:rPr>
        <w:color w:val="156082" w:themeColor="accent1"/>
      </w:rPr>
    </w:pPr>
    <w:r>
      <w:rPr>
        <w:color w:val="156082" w:themeColor="accent1"/>
      </w:rPr>
      <w:t xml:space="preserve">Page </w:t>
    </w:r>
    <w:r>
      <w:rPr>
        <w:color w:val="156082" w:themeColor="accent1"/>
      </w:rPr>
      <w:fldChar w:fldCharType="begin"/>
    </w:r>
    <w:r>
      <w:rPr>
        <w:color w:val="156082" w:themeColor="accent1"/>
      </w:rPr>
      <w:instrText xml:space="preserve"> PAGE  \* Arabic  \* MERGEFORMAT </w:instrText>
    </w:r>
    <w:r>
      <w:rPr>
        <w:color w:val="156082" w:themeColor="accent1"/>
      </w:rPr>
      <w:fldChar w:fldCharType="separate"/>
    </w:r>
    <w:r>
      <w:rPr>
        <w:noProof/>
        <w:color w:val="156082" w:themeColor="accent1"/>
      </w:rPr>
      <w:t>2</w:t>
    </w:r>
    <w:r>
      <w:rPr>
        <w:color w:val="156082" w:themeColor="accent1"/>
      </w:rPr>
      <w:fldChar w:fldCharType="end"/>
    </w:r>
    <w:r>
      <w:rPr>
        <w:color w:val="156082" w:themeColor="accent1"/>
      </w:rPr>
      <w:t xml:space="preserve"> of </w:t>
    </w:r>
    <w:r>
      <w:rPr>
        <w:color w:val="156082" w:themeColor="accent1"/>
      </w:rPr>
      <w:fldChar w:fldCharType="begin"/>
    </w:r>
    <w:r>
      <w:rPr>
        <w:color w:val="156082" w:themeColor="accent1"/>
      </w:rPr>
      <w:instrText xml:space="preserve"> NUMPAGES  \* Arabic  \* MERGEFORMAT </w:instrText>
    </w:r>
    <w:r>
      <w:rPr>
        <w:color w:val="156082" w:themeColor="accent1"/>
      </w:rPr>
      <w:fldChar w:fldCharType="separate"/>
    </w:r>
    <w:r>
      <w:rPr>
        <w:noProof/>
        <w:color w:val="156082" w:themeColor="accent1"/>
      </w:rPr>
      <w:t>2</w:t>
    </w:r>
    <w:r>
      <w:rPr>
        <w:color w:val="156082" w:themeColor="accent1"/>
      </w:rPr>
      <w:fldChar w:fldCharType="end"/>
    </w:r>
  </w:p>
  <w:p w14:paraId="2FF53A66" w14:textId="2FF9E40D" w:rsidR="00F75992" w:rsidRDefault="00F7599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361FD" w14:textId="77777777" w:rsidR="00802878" w:rsidRDefault="00802878">
    <w:pPr>
      <w:pStyle w:val="Footer"/>
      <w:rPr>
        <w:color w:val="156082" w:themeColor="accent1"/>
      </w:rPr>
    </w:pPr>
    <w:r>
      <w:rPr>
        <w:color w:val="156082" w:themeColor="accent1"/>
      </w:rPr>
      <w:t xml:space="preserve">Page </w:t>
    </w:r>
    <w:r>
      <w:rPr>
        <w:color w:val="156082" w:themeColor="accent1"/>
      </w:rPr>
      <w:fldChar w:fldCharType="begin"/>
    </w:r>
    <w:r>
      <w:rPr>
        <w:color w:val="156082" w:themeColor="accent1"/>
      </w:rPr>
      <w:instrText xml:space="preserve"> PAGE  \* Arabic  \* MERGEFORMAT </w:instrText>
    </w:r>
    <w:r>
      <w:rPr>
        <w:color w:val="156082" w:themeColor="accent1"/>
      </w:rPr>
      <w:fldChar w:fldCharType="separate"/>
    </w:r>
    <w:r>
      <w:rPr>
        <w:noProof/>
        <w:color w:val="156082" w:themeColor="accent1"/>
      </w:rPr>
      <w:t>2</w:t>
    </w:r>
    <w:r>
      <w:rPr>
        <w:color w:val="156082" w:themeColor="accent1"/>
      </w:rPr>
      <w:fldChar w:fldCharType="end"/>
    </w:r>
    <w:r>
      <w:rPr>
        <w:color w:val="156082" w:themeColor="accent1"/>
      </w:rPr>
      <w:t xml:space="preserve"> of </w:t>
    </w:r>
    <w:r>
      <w:rPr>
        <w:color w:val="156082" w:themeColor="accent1"/>
      </w:rPr>
      <w:fldChar w:fldCharType="begin"/>
    </w:r>
    <w:r>
      <w:rPr>
        <w:color w:val="156082" w:themeColor="accent1"/>
      </w:rPr>
      <w:instrText xml:space="preserve"> NUMPAGES  \* Arabic  \* MERGEFORMAT </w:instrText>
    </w:r>
    <w:r>
      <w:rPr>
        <w:color w:val="156082" w:themeColor="accent1"/>
      </w:rPr>
      <w:fldChar w:fldCharType="separate"/>
    </w:r>
    <w:r>
      <w:rPr>
        <w:noProof/>
        <w:color w:val="156082" w:themeColor="accent1"/>
      </w:rPr>
      <w:t>2</w:t>
    </w:r>
    <w:r>
      <w:rPr>
        <w:color w:val="156082" w:themeColor="accent1"/>
      </w:rPr>
      <w:fldChar w:fldCharType="end"/>
    </w:r>
  </w:p>
  <w:p w14:paraId="4A613AE8" w14:textId="7080C145" w:rsidR="00F75992" w:rsidRDefault="00F759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0F177" w14:textId="77777777" w:rsidR="001C76EB" w:rsidRDefault="001C76EB" w:rsidP="00554336">
      <w:pPr>
        <w:spacing w:after="0"/>
      </w:pPr>
      <w:r>
        <w:separator/>
      </w:r>
    </w:p>
  </w:footnote>
  <w:footnote w:type="continuationSeparator" w:id="0">
    <w:p w14:paraId="3B2ADA3A" w14:textId="77777777" w:rsidR="001C76EB" w:rsidRDefault="001C76EB" w:rsidP="00554336">
      <w:pPr>
        <w:spacing w:after="0"/>
      </w:pPr>
      <w:r>
        <w:continuationSeparator/>
      </w:r>
    </w:p>
  </w:footnote>
  <w:footnote w:type="continuationNotice" w:id="1">
    <w:p w14:paraId="639FD699" w14:textId="77777777" w:rsidR="001C76EB" w:rsidRDefault="001C76E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BBBB7" w14:textId="77777777" w:rsidR="004E095D" w:rsidRDefault="004E09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BC1E9" w14:textId="50617CB1" w:rsidR="004E095D" w:rsidRDefault="004E09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B1109" w14:textId="05244DF2" w:rsidR="004E095D" w:rsidRDefault="004E095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44B8D" w14:textId="1AFD61A9" w:rsidR="00F75992" w:rsidRDefault="00F7599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56F10" w14:textId="50BBE536" w:rsidR="00F75992" w:rsidRDefault="00F7599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96E85" w14:textId="37799AC5" w:rsidR="00F75992" w:rsidRDefault="00F759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7652F"/>
    <w:multiLevelType w:val="multilevel"/>
    <w:tmpl w:val="02561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396656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2DC"/>
    <w:rsid w:val="00003879"/>
    <w:rsid w:val="000064BF"/>
    <w:rsid w:val="00007E3D"/>
    <w:rsid w:val="000139C1"/>
    <w:rsid w:val="00015939"/>
    <w:rsid w:val="0001620C"/>
    <w:rsid w:val="00021247"/>
    <w:rsid w:val="0002416D"/>
    <w:rsid w:val="000246EF"/>
    <w:rsid w:val="00030C9E"/>
    <w:rsid w:val="0003121B"/>
    <w:rsid w:val="000333CE"/>
    <w:rsid w:val="00035BF9"/>
    <w:rsid w:val="00036DEF"/>
    <w:rsid w:val="000371D3"/>
    <w:rsid w:val="000375F1"/>
    <w:rsid w:val="00040089"/>
    <w:rsid w:val="00040532"/>
    <w:rsid w:val="00043D77"/>
    <w:rsid w:val="00052547"/>
    <w:rsid w:val="00052781"/>
    <w:rsid w:val="0005407D"/>
    <w:rsid w:val="00061A8E"/>
    <w:rsid w:val="00063C5B"/>
    <w:rsid w:val="000718F8"/>
    <w:rsid w:val="00071CCA"/>
    <w:rsid w:val="000821C8"/>
    <w:rsid w:val="000828AF"/>
    <w:rsid w:val="0008417E"/>
    <w:rsid w:val="00086C23"/>
    <w:rsid w:val="00087124"/>
    <w:rsid w:val="00093F55"/>
    <w:rsid w:val="000970C8"/>
    <w:rsid w:val="000A5641"/>
    <w:rsid w:val="000A7134"/>
    <w:rsid w:val="000B08D7"/>
    <w:rsid w:val="000B2210"/>
    <w:rsid w:val="000B7E70"/>
    <w:rsid w:val="000C05B8"/>
    <w:rsid w:val="000C4253"/>
    <w:rsid w:val="000C492C"/>
    <w:rsid w:val="000C63FC"/>
    <w:rsid w:val="000C79C0"/>
    <w:rsid w:val="000D1612"/>
    <w:rsid w:val="000D1BFF"/>
    <w:rsid w:val="000E1912"/>
    <w:rsid w:val="000E3A15"/>
    <w:rsid w:val="000E410F"/>
    <w:rsid w:val="000E47DF"/>
    <w:rsid w:val="000E707E"/>
    <w:rsid w:val="000F036C"/>
    <w:rsid w:val="000F13BE"/>
    <w:rsid w:val="000F145E"/>
    <w:rsid w:val="000F191C"/>
    <w:rsid w:val="000F3105"/>
    <w:rsid w:val="000F4DA1"/>
    <w:rsid w:val="000F4EE6"/>
    <w:rsid w:val="0010319C"/>
    <w:rsid w:val="001119CD"/>
    <w:rsid w:val="001134D7"/>
    <w:rsid w:val="00115832"/>
    <w:rsid w:val="00116CED"/>
    <w:rsid w:val="00120383"/>
    <w:rsid w:val="00132404"/>
    <w:rsid w:val="00132CE5"/>
    <w:rsid w:val="0013363B"/>
    <w:rsid w:val="00133D55"/>
    <w:rsid w:val="00133E6F"/>
    <w:rsid w:val="00134A9A"/>
    <w:rsid w:val="0013514F"/>
    <w:rsid w:val="00135BA4"/>
    <w:rsid w:val="001432CC"/>
    <w:rsid w:val="00143988"/>
    <w:rsid w:val="00144796"/>
    <w:rsid w:val="00146C9D"/>
    <w:rsid w:val="001472EB"/>
    <w:rsid w:val="001547AD"/>
    <w:rsid w:val="0015557C"/>
    <w:rsid w:val="00155BB5"/>
    <w:rsid w:val="0016253D"/>
    <w:rsid w:val="001627B3"/>
    <w:rsid w:val="001637E7"/>
    <w:rsid w:val="001638CB"/>
    <w:rsid w:val="0016431C"/>
    <w:rsid w:val="001662DC"/>
    <w:rsid w:val="0017372B"/>
    <w:rsid w:val="00173FCF"/>
    <w:rsid w:val="00174B98"/>
    <w:rsid w:val="00175772"/>
    <w:rsid w:val="00176F09"/>
    <w:rsid w:val="00181D68"/>
    <w:rsid w:val="00187D37"/>
    <w:rsid w:val="00190E26"/>
    <w:rsid w:val="00195C17"/>
    <w:rsid w:val="00196657"/>
    <w:rsid w:val="00196F06"/>
    <w:rsid w:val="001A0700"/>
    <w:rsid w:val="001A0D8F"/>
    <w:rsid w:val="001A1751"/>
    <w:rsid w:val="001A5A0A"/>
    <w:rsid w:val="001A5C71"/>
    <w:rsid w:val="001A7563"/>
    <w:rsid w:val="001B0E19"/>
    <w:rsid w:val="001B33D7"/>
    <w:rsid w:val="001B6EFF"/>
    <w:rsid w:val="001B7D49"/>
    <w:rsid w:val="001C0DEF"/>
    <w:rsid w:val="001C32F0"/>
    <w:rsid w:val="001C50D0"/>
    <w:rsid w:val="001C76EB"/>
    <w:rsid w:val="001D517B"/>
    <w:rsid w:val="001D64A6"/>
    <w:rsid w:val="001D7797"/>
    <w:rsid w:val="001E167D"/>
    <w:rsid w:val="001E28C1"/>
    <w:rsid w:val="001E2B2C"/>
    <w:rsid w:val="001E3D36"/>
    <w:rsid w:val="001F2057"/>
    <w:rsid w:val="001F5567"/>
    <w:rsid w:val="001F62F5"/>
    <w:rsid w:val="001F657F"/>
    <w:rsid w:val="001F7973"/>
    <w:rsid w:val="00200A6C"/>
    <w:rsid w:val="0020424D"/>
    <w:rsid w:val="002107A1"/>
    <w:rsid w:val="00212C5B"/>
    <w:rsid w:val="00213CC5"/>
    <w:rsid w:val="0021486B"/>
    <w:rsid w:val="00215065"/>
    <w:rsid w:val="0021691D"/>
    <w:rsid w:val="00216B9C"/>
    <w:rsid w:val="00216E00"/>
    <w:rsid w:val="002204ED"/>
    <w:rsid w:val="00222299"/>
    <w:rsid w:val="00230183"/>
    <w:rsid w:val="0023286C"/>
    <w:rsid w:val="00233842"/>
    <w:rsid w:val="002350B4"/>
    <w:rsid w:val="00237F02"/>
    <w:rsid w:val="00244816"/>
    <w:rsid w:val="00245F55"/>
    <w:rsid w:val="0025268E"/>
    <w:rsid w:val="00255BDF"/>
    <w:rsid w:val="0026761F"/>
    <w:rsid w:val="002746CA"/>
    <w:rsid w:val="00275735"/>
    <w:rsid w:val="002768F0"/>
    <w:rsid w:val="0028179D"/>
    <w:rsid w:val="002834CC"/>
    <w:rsid w:val="0028351F"/>
    <w:rsid w:val="00284C66"/>
    <w:rsid w:val="00290F34"/>
    <w:rsid w:val="002942F9"/>
    <w:rsid w:val="002952C6"/>
    <w:rsid w:val="00296A3E"/>
    <w:rsid w:val="002A13E2"/>
    <w:rsid w:val="002A1849"/>
    <w:rsid w:val="002A4025"/>
    <w:rsid w:val="002A6AF8"/>
    <w:rsid w:val="002A76D9"/>
    <w:rsid w:val="002B1462"/>
    <w:rsid w:val="002B1B93"/>
    <w:rsid w:val="002B2B1F"/>
    <w:rsid w:val="002B4A89"/>
    <w:rsid w:val="002B5D7C"/>
    <w:rsid w:val="002C2D6C"/>
    <w:rsid w:val="002C46CD"/>
    <w:rsid w:val="002C4924"/>
    <w:rsid w:val="002C4E97"/>
    <w:rsid w:val="002C5862"/>
    <w:rsid w:val="002C712F"/>
    <w:rsid w:val="002D14BF"/>
    <w:rsid w:val="002D1506"/>
    <w:rsid w:val="002D4918"/>
    <w:rsid w:val="002E400F"/>
    <w:rsid w:val="002E5D7F"/>
    <w:rsid w:val="002F3FAD"/>
    <w:rsid w:val="002F5154"/>
    <w:rsid w:val="00300E94"/>
    <w:rsid w:val="0030227C"/>
    <w:rsid w:val="00303143"/>
    <w:rsid w:val="00305529"/>
    <w:rsid w:val="003079CC"/>
    <w:rsid w:val="003126A6"/>
    <w:rsid w:val="00313079"/>
    <w:rsid w:val="00313B8F"/>
    <w:rsid w:val="00314CDE"/>
    <w:rsid w:val="00315FD9"/>
    <w:rsid w:val="0031609F"/>
    <w:rsid w:val="00316EEA"/>
    <w:rsid w:val="00323F8B"/>
    <w:rsid w:val="003256BA"/>
    <w:rsid w:val="0032737D"/>
    <w:rsid w:val="00327876"/>
    <w:rsid w:val="00327B96"/>
    <w:rsid w:val="00327F09"/>
    <w:rsid w:val="00330527"/>
    <w:rsid w:val="00331FF6"/>
    <w:rsid w:val="00333A87"/>
    <w:rsid w:val="00340B7E"/>
    <w:rsid w:val="003414FE"/>
    <w:rsid w:val="0034248F"/>
    <w:rsid w:val="00343ED0"/>
    <w:rsid w:val="00346365"/>
    <w:rsid w:val="0034719F"/>
    <w:rsid w:val="0035292A"/>
    <w:rsid w:val="00352D71"/>
    <w:rsid w:val="00353DCE"/>
    <w:rsid w:val="00354B3F"/>
    <w:rsid w:val="00355F57"/>
    <w:rsid w:val="00357AAF"/>
    <w:rsid w:val="00362C30"/>
    <w:rsid w:val="00362F69"/>
    <w:rsid w:val="00382A05"/>
    <w:rsid w:val="00387D7F"/>
    <w:rsid w:val="00390CDC"/>
    <w:rsid w:val="003A2F2B"/>
    <w:rsid w:val="003A50E0"/>
    <w:rsid w:val="003B217A"/>
    <w:rsid w:val="003B3B75"/>
    <w:rsid w:val="003B4710"/>
    <w:rsid w:val="003B53CB"/>
    <w:rsid w:val="003C118D"/>
    <w:rsid w:val="003C1286"/>
    <w:rsid w:val="003C148F"/>
    <w:rsid w:val="003C252E"/>
    <w:rsid w:val="003C47C1"/>
    <w:rsid w:val="003C4ACB"/>
    <w:rsid w:val="003C55A4"/>
    <w:rsid w:val="003D0908"/>
    <w:rsid w:val="003D5B99"/>
    <w:rsid w:val="003E0014"/>
    <w:rsid w:val="003E07AA"/>
    <w:rsid w:val="003E6275"/>
    <w:rsid w:val="003E759E"/>
    <w:rsid w:val="003F4C0F"/>
    <w:rsid w:val="003F544A"/>
    <w:rsid w:val="00400076"/>
    <w:rsid w:val="00401335"/>
    <w:rsid w:val="00411FDF"/>
    <w:rsid w:val="004127F5"/>
    <w:rsid w:val="00415068"/>
    <w:rsid w:val="00415A82"/>
    <w:rsid w:val="0042420E"/>
    <w:rsid w:val="00431B49"/>
    <w:rsid w:val="00433191"/>
    <w:rsid w:val="00434247"/>
    <w:rsid w:val="0043647B"/>
    <w:rsid w:val="00444795"/>
    <w:rsid w:val="004569B8"/>
    <w:rsid w:val="00460859"/>
    <w:rsid w:val="0046189B"/>
    <w:rsid w:val="00462505"/>
    <w:rsid w:val="00462D71"/>
    <w:rsid w:val="00466947"/>
    <w:rsid w:val="004831AD"/>
    <w:rsid w:val="00494BA9"/>
    <w:rsid w:val="004A2E10"/>
    <w:rsid w:val="004A39F9"/>
    <w:rsid w:val="004A4CAC"/>
    <w:rsid w:val="004B2294"/>
    <w:rsid w:val="004B4571"/>
    <w:rsid w:val="004C33F0"/>
    <w:rsid w:val="004C3DF2"/>
    <w:rsid w:val="004C7E4D"/>
    <w:rsid w:val="004D1721"/>
    <w:rsid w:val="004D1817"/>
    <w:rsid w:val="004D33E8"/>
    <w:rsid w:val="004D4C02"/>
    <w:rsid w:val="004D6306"/>
    <w:rsid w:val="004D6609"/>
    <w:rsid w:val="004E0676"/>
    <w:rsid w:val="004E095D"/>
    <w:rsid w:val="004E2EA1"/>
    <w:rsid w:val="004E63BA"/>
    <w:rsid w:val="004F1FA0"/>
    <w:rsid w:val="004F217C"/>
    <w:rsid w:val="004F281F"/>
    <w:rsid w:val="004F74DD"/>
    <w:rsid w:val="00502068"/>
    <w:rsid w:val="00502570"/>
    <w:rsid w:val="005034C4"/>
    <w:rsid w:val="005056FC"/>
    <w:rsid w:val="00505FFC"/>
    <w:rsid w:val="00507968"/>
    <w:rsid w:val="005117F0"/>
    <w:rsid w:val="00517147"/>
    <w:rsid w:val="00521002"/>
    <w:rsid w:val="005212B1"/>
    <w:rsid w:val="00523E70"/>
    <w:rsid w:val="00526473"/>
    <w:rsid w:val="00527FE0"/>
    <w:rsid w:val="00530643"/>
    <w:rsid w:val="00531257"/>
    <w:rsid w:val="005313C3"/>
    <w:rsid w:val="00534ED5"/>
    <w:rsid w:val="0053589F"/>
    <w:rsid w:val="00540871"/>
    <w:rsid w:val="00540BBF"/>
    <w:rsid w:val="0054348D"/>
    <w:rsid w:val="00543C35"/>
    <w:rsid w:val="00550685"/>
    <w:rsid w:val="0055132C"/>
    <w:rsid w:val="005536C2"/>
    <w:rsid w:val="00553E89"/>
    <w:rsid w:val="00554336"/>
    <w:rsid w:val="0055684E"/>
    <w:rsid w:val="00561944"/>
    <w:rsid w:val="0056511D"/>
    <w:rsid w:val="00565980"/>
    <w:rsid w:val="005668F5"/>
    <w:rsid w:val="00566C26"/>
    <w:rsid w:val="005706B7"/>
    <w:rsid w:val="00574D90"/>
    <w:rsid w:val="00575C13"/>
    <w:rsid w:val="00576138"/>
    <w:rsid w:val="0058259F"/>
    <w:rsid w:val="00582ACD"/>
    <w:rsid w:val="00584603"/>
    <w:rsid w:val="00586AD0"/>
    <w:rsid w:val="00590DC3"/>
    <w:rsid w:val="0059320A"/>
    <w:rsid w:val="00594A79"/>
    <w:rsid w:val="005956D6"/>
    <w:rsid w:val="005A01BC"/>
    <w:rsid w:val="005A1800"/>
    <w:rsid w:val="005A27E9"/>
    <w:rsid w:val="005A5019"/>
    <w:rsid w:val="005A5271"/>
    <w:rsid w:val="005A78B4"/>
    <w:rsid w:val="005B0DA4"/>
    <w:rsid w:val="005B3643"/>
    <w:rsid w:val="005B6186"/>
    <w:rsid w:val="005B7C41"/>
    <w:rsid w:val="005C42E4"/>
    <w:rsid w:val="005C4CE9"/>
    <w:rsid w:val="005C502F"/>
    <w:rsid w:val="005D164A"/>
    <w:rsid w:val="005D368C"/>
    <w:rsid w:val="005E0A42"/>
    <w:rsid w:val="005E1B08"/>
    <w:rsid w:val="005E2DC0"/>
    <w:rsid w:val="005E39A7"/>
    <w:rsid w:val="005E4F1D"/>
    <w:rsid w:val="005E5D6B"/>
    <w:rsid w:val="005F2B1B"/>
    <w:rsid w:val="005F415C"/>
    <w:rsid w:val="005F4830"/>
    <w:rsid w:val="005F490E"/>
    <w:rsid w:val="005F644D"/>
    <w:rsid w:val="00611297"/>
    <w:rsid w:val="00614811"/>
    <w:rsid w:val="006169CB"/>
    <w:rsid w:val="00622D79"/>
    <w:rsid w:val="00624F21"/>
    <w:rsid w:val="00626BC0"/>
    <w:rsid w:val="00630CF2"/>
    <w:rsid w:val="00631545"/>
    <w:rsid w:val="00635300"/>
    <w:rsid w:val="006454A6"/>
    <w:rsid w:val="00650A05"/>
    <w:rsid w:val="006608C8"/>
    <w:rsid w:val="00664133"/>
    <w:rsid w:val="00667FF3"/>
    <w:rsid w:val="00675189"/>
    <w:rsid w:val="00683588"/>
    <w:rsid w:val="00692574"/>
    <w:rsid w:val="006926DA"/>
    <w:rsid w:val="00692D2D"/>
    <w:rsid w:val="006931FE"/>
    <w:rsid w:val="00695ADD"/>
    <w:rsid w:val="006A09C4"/>
    <w:rsid w:val="006A25D2"/>
    <w:rsid w:val="006A5233"/>
    <w:rsid w:val="006A7125"/>
    <w:rsid w:val="006B1674"/>
    <w:rsid w:val="006B47AE"/>
    <w:rsid w:val="006B52E6"/>
    <w:rsid w:val="006C0B7A"/>
    <w:rsid w:val="006C3D83"/>
    <w:rsid w:val="006D37FB"/>
    <w:rsid w:val="006D6E9E"/>
    <w:rsid w:val="006E0902"/>
    <w:rsid w:val="006E2F9B"/>
    <w:rsid w:val="006E3AED"/>
    <w:rsid w:val="006E5B02"/>
    <w:rsid w:val="006E7170"/>
    <w:rsid w:val="006F2F91"/>
    <w:rsid w:val="00700EB3"/>
    <w:rsid w:val="0070526E"/>
    <w:rsid w:val="00710996"/>
    <w:rsid w:val="007123AA"/>
    <w:rsid w:val="00713C54"/>
    <w:rsid w:val="00717B99"/>
    <w:rsid w:val="007204C9"/>
    <w:rsid w:val="00720834"/>
    <w:rsid w:val="007212EC"/>
    <w:rsid w:val="00725CB2"/>
    <w:rsid w:val="00727544"/>
    <w:rsid w:val="00727546"/>
    <w:rsid w:val="007313D3"/>
    <w:rsid w:val="00733B3B"/>
    <w:rsid w:val="00736D1F"/>
    <w:rsid w:val="00743839"/>
    <w:rsid w:val="0074723D"/>
    <w:rsid w:val="0075253A"/>
    <w:rsid w:val="007543FA"/>
    <w:rsid w:val="00755EE2"/>
    <w:rsid w:val="00760916"/>
    <w:rsid w:val="00766C43"/>
    <w:rsid w:val="007715D4"/>
    <w:rsid w:val="0077279E"/>
    <w:rsid w:val="00773C51"/>
    <w:rsid w:val="00776BB1"/>
    <w:rsid w:val="00777CA6"/>
    <w:rsid w:val="007801F0"/>
    <w:rsid w:val="00786A41"/>
    <w:rsid w:val="00790A98"/>
    <w:rsid w:val="00793B1D"/>
    <w:rsid w:val="00794C1C"/>
    <w:rsid w:val="0079573D"/>
    <w:rsid w:val="00796A8A"/>
    <w:rsid w:val="00796FAE"/>
    <w:rsid w:val="007978DB"/>
    <w:rsid w:val="007A00A2"/>
    <w:rsid w:val="007A1DBE"/>
    <w:rsid w:val="007A3380"/>
    <w:rsid w:val="007A4B37"/>
    <w:rsid w:val="007A6E14"/>
    <w:rsid w:val="007B05E8"/>
    <w:rsid w:val="007B223E"/>
    <w:rsid w:val="007B23CA"/>
    <w:rsid w:val="007B24BE"/>
    <w:rsid w:val="007B3C89"/>
    <w:rsid w:val="007B5460"/>
    <w:rsid w:val="007B5DCC"/>
    <w:rsid w:val="007C06B7"/>
    <w:rsid w:val="007C10B3"/>
    <w:rsid w:val="007D0CF1"/>
    <w:rsid w:val="007D3CB0"/>
    <w:rsid w:val="007D4DC9"/>
    <w:rsid w:val="007D6A71"/>
    <w:rsid w:val="007D6AE2"/>
    <w:rsid w:val="007D6D74"/>
    <w:rsid w:val="007D6DBE"/>
    <w:rsid w:val="007E058B"/>
    <w:rsid w:val="007E141B"/>
    <w:rsid w:val="007E1630"/>
    <w:rsid w:val="007E2D7E"/>
    <w:rsid w:val="007E4FD5"/>
    <w:rsid w:val="007E628C"/>
    <w:rsid w:val="007E75F5"/>
    <w:rsid w:val="007E78A1"/>
    <w:rsid w:val="007F3CBF"/>
    <w:rsid w:val="007F4023"/>
    <w:rsid w:val="007F5D1C"/>
    <w:rsid w:val="007F6234"/>
    <w:rsid w:val="007F7B3E"/>
    <w:rsid w:val="00800A0F"/>
    <w:rsid w:val="008016E2"/>
    <w:rsid w:val="00801AF1"/>
    <w:rsid w:val="00802878"/>
    <w:rsid w:val="00807716"/>
    <w:rsid w:val="00813EA3"/>
    <w:rsid w:val="00820F37"/>
    <w:rsid w:val="00823400"/>
    <w:rsid w:val="0082416B"/>
    <w:rsid w:val="00825EB7"/>
    <w:rsid w:val="00826103"/>
    <w:rsid w:val="008265B8"/>
    <w:rsid w:val="00830DC5"/>
    <w:rsid w:val="0083111F"/>
    <w:rsid w:val="00832E52"/>
    <w:rsid w:val="00844ECC"/>
    <w:rsid w:val="00850158"/>
    <w:rsid w:val="008524F6"/>
    <w:rsid w:val="00853FDE"/>
    <w:rsid w:val="0085624B"/>
    <w:rsid w:val="0085663D"/>
    <w:rsid w:val="008571EB"/>
    <w:rsid w:val="00861F8F"/>
    <w:rsid w:val="00862D7C"/>
    <w:rsid w:val="0086387F"/>
    <w:rsid w:val="00863E1E"/>
    <w:rsid w:val="00864FBB"/>
    <w:rsid w:val="00865F74"/>
    <w:rsid w:val="008734A8"/>
    <w:rsid w:val="00876F1A"/>
    <w:rsid w:val="00881491"/>
    <w:rsid w:val="008840CF"/>
    <w:rsid w:val="0089013B"/>
    <w:rsid w:val="008951F3"/>
    <w:rsid w:val="008A1117"/>
    <w:rsid w:val="008A1DFA"/>
    <w:rsid w:val="008A336A"/>
    <w:rsid w:val="008A560A"/>
    <w:rsid w:val="008A645C"/>
    <w:rsid w:val="008A6D93"/>
    <w:rsid w:val="008A790D"/>
    <w:rsid w:val="008B310F"/>
    <w:rsid w:val="008B64A3"/>
    <w:rsid w:val="008B6E21"/>
    <w:rsid w:val="008C055B"/>
    <w:rsid w:val="008C0AD6"/>
    <w:rsid w:val="008C2C11"/>
    <w:rsid w:val="008C47ED"/>
    <w:rsid w:val="008C5C04"/>
    <w:rsid w:val="008C7AC7"/>
    <w:rsid w:val="008C7D92"/>
    <w:rsid w:val="008D4A3C"/>
    <w:rsid w:val="008D5EEF"/>
    <w:rsid w:val="008D62F2"/>
    <w:rsid w:val="008D6766"/>
    <w:rsid w:val="008D6A14"/>
    <w:rsid w:val="008D757B"/>
    <w:rsid w:val="008E0A2E"/>
    <w:rsid w:val="008E18BF"/>
    <w:rsid w:val="008E5E8F"/>
    <w:rsid w:val="008E6FF6"/>
    <w:rsid w:val="008F75D6"/>
    <w:rsid w:val="009010EB"/>
    <w:rsid w:val="0090389A"/>
    <w:rsid w:val="009047BC"/>
    <w:rsid w:val="00905685"/>
    <w:rsid w:val="00907BBB"/>
    <w:rsid w:val="0091232A"/>
    <w:rsid w:val="00914CD5"/>
    <w:rsid w:val="009151EB"/>
    <w:rsid w:val="0091599E"/>
    <w:rsid w:val="00915F67"/>
    <w:rsid w:val="009161AB"/>
    <w:rsid w:val="00923B10"/>
    <w:rsid w:val="009258D6"/>
    <w:rsid w:val="00930162"/>
    <w:rsid w:val="00940DDA"/>
    <w:rsid w:val="00941535"/>
    <w:rsid w:val="009424FE"/>
    <w:rsid w:val="00943F92"/>
    <w:rsid w:val="00945A53"/>
    <w:rsid w:val="00953B20"/>
    <w:rsid w:val="00957478"/>
    <w:rsid w:val="009574D5"/>
    <w:rsid w:val="0096296C"/>
    <w:rsid w:val="009658D5"/>
    <w:rsid w:val="00965E43"/>
    <w:rsid w:val="00971267"/>
    <w:rsid w:val="00973EF7"/>
    <w:rsid w:val="00975E27"/>
    <w:rsid w:val="009768A3"/>
    <w:rsid w:val="009860DB"/>
    <w:rsid w:val="009908DA"/>
    <w:rsid w:val="00990ECC"/>
    <w:rsid w:val="009912BE"/>
    <w:rsid w:val="0099189D"/>
    <w:rsid w:val="0099442A"/>
    <w:rsid w:val="00994C68"/>
    <w:rsid w:val="00994E4D"/>
    <w:rsid w:val="00997276"/>
    <w:rsid w:val="009A033F"/>
    <w:rsid w:val="009A03FD"/>
    <w:rsid w:val="009A0733"/>
    <w:rsid w:val="009A268A"/>
    <w:rsid w:val="009A2876"/>
    <w:rsid w:val="009A4340"/>
    <w:rsid w:val="009A7638"/>
    <w:rsid w:val="009A7838"/>
    <w:rsid w:val="009B2E43"/>
    <w:rsid w:val="009B46CC"/>
    <w:rsid w:val="009B66A2"/>
    <w:rsid w:val="009B7D83"/>
    <w:rsid w:val="009C0E96"/>
    <w:rsid w:val="009C2293"/>
    <w:rsid w:val="009C24D0"/>
    <w:rsid w:val="009C624F"/>
    <w:rsid w:val="009C6DEC"/>
    <w:rsid w:val="009D00AB"/>
    <w:rsid w:val="009D0F4C"/>
    <w:rsid w:val="009D34FD"/>
    <w:rsid w:val="009D3642"/>
    <w:rsid w:val="009D391F"/>
    <w:rsid w:val="009D3B7C"/>
    <w:rsid w:val="009D5E5F"/>
    <w:rsid w:val="009E2725"/>
    <w:rsid w:val="009E409B"/>
    <w:rsid w:val="009F03B2"/>
    <w:rsid w:val="009F0566"/>
    <w:rsid w:val="009F0EB8"/>
    <w:rsid w:val="009F4A41"/>
    <w:rsid w:val="009F6B93"/>
    <w:rsid w:val="00A02F23"/>
    <w:rsid w:val="00A0465D"/>
    <w:rsid w:val="00A0596F"/>
    <w:rsid w:val="00A0683D"/>
    <w:rsid w:val="00A17BE7"/>
    <w:rsid w:val="00A1EDDC"/>
    <w:rsid w:val="00A237ED"/>
    <w:rsid w:val="00A2659E"/>
    <w:rsid w:val="00A3169E"/>
    <w:rsid w:val="00A32658"/>
    <w:rsid w:val="00A333C2"/>
    <w:rsid w:val="00A34088"/>
    <w:rsid w:val="00A35AD0"/>
    <w:rsid w:val="00A36549"/>
    <w:rsid w:val="00A40D47"/>
    <w:rsid w:val="00A44F93"/>
    <w:rsid w:val="00A46549"/>
    <w:rsid w:val="00A491B1"/>
    <w:rsid w:val="00A50A4A"/>
    <w:rsid w:val="00A50DD3"/>
    <w:rsid w:val="00A50FF4"/>
    <w:rsid w:val="00A535E4"/>
    <w:rsid w:val="00A55ADB"/>
    <w:rsid w:val="00A563C6"/>
    <w:rsid w:val="00A61945"/>
    <w:rsid w:val="00A66260"/>
    <w:rsid w:val="00A70242"/>
    <w:rsid w:val="00A74923"/>
    <w:rsid w:val="00A765BC"/>
    <w:rsid w:val="00A7758D"/>
    <w:rsid w:val="00A85400"/>
    <w:rsid w:val="00A85D50"/>
    <w:rsid w:val="00A86619"/>
    <w:rsid w:val="00A874E6"/>
    <w:rsid w:val="00A87B52"/>
    <w:rsid w:val="00AA50D2"/>
    <w:rsid w:val="00AA5729"/>
    <w:rsid w:val="00AA5FE5"/>
    <w:rsid w:val="00AB0465"/>
    <w:rsid w:val="00AB05FE"/>
    <w:rsid w:val="00AB13F4"/>
    <w:rsid w:val="00AB2AA3"/>
    <w:rsid w:val="00AB60FD"/>
    <w:rsid w:val="00AB661E"/>
    <w:rsid w:val="00AC117E"/>
    <w:rsid w:val="00AC3F0D"/>
    <w:rsid w:val="00AD0331"/>
    <w:rsid w:val="00AD16B2"/>
    <w:rsid w:val="00AD3027"/>
    <w:rsid w:val="00AD7FC2"/>
    <w:rsid w:val="00AE21D0"/>
    <w:rsid w:val="00AE4980"/>
    <w:rsid w:val="00AF2EDF"/>
    <w:rsid w:val="00AF3DD3"/>
    <w:rsid w:val="00AF553C"/>
    <w:rsid w:val="00AF6DF5"/>
    <w:rsid w:val="00B07394"/>
    <w:rsid w:val="00B1023C"/>
    <w:rsid w:val="00B102DA"/>
    <w:rsid w:val="00B153A9"/>
    <w:rsid w:val="00B2260B"/>
    <w:rsid w:val="00B22F0C"/>
    <w:rsid w:val="00B35BC7"/>
    <w:rsid w:val="00B40125"/>
    <w:rsid w:val="00B4611F"/>
    <w:rsid w:val="00B47E8C"/>
    <w:rsid w:val="00B50742"/>
    <w:rsid w:val="00B523EA"/>
    <w:rsid w:val="00B53541"/>
    <w:rsid w:val="00B53FB6"/>
    <w:rsid w:val="00B55189"/>
    <w:rsid w:val="00B56419"/>
    <w:rsid w:val="00B70B6F"/>
    <w:rsid w:val="00B732F8"/>
    <w:rsid w:val="00B74942"/>
    <w:rsid w:val="00B767C0"/>
    <w:rsid w:val="00B7742E"/>
    <w:rsid w:val="00B8682D"/>
    <w:rsid w:val="00B93C89"/>
    <w:rsid w:val="00B94C5E"/>
    <w:rsid w:val="00B97745"/>
    <w:rsid w:val="00BA1EAC"/>
    <w:rsid w:val="00BA4724"/>
    <w:rsid w:val="00BA563E"/>
    <w:rsid w:val="00BB2688"/>
    <w:rsid w:val="00BB65C5"/>
    <w:rsid w:val="00BB75C7"/>
    <w:rsid w:val="00BC1947"/>
    <w:rsid w:val="00BC1B40"/>
    <w:rsid w:val="00BC2CDF"/>
    <w:rsid w:val="00BC48DA"/>
    <w:rsid w:val="00BC6155"/>
    <w:rsid w:val="00BC64EC"/>
    <w:rsid w:val="00BD22C2"/>
    <w:rsid w:val="00BD3DE7"/>
    <w:rsid w:val="00BD5C4E"/>
    <w:rsid w:val="00BD6B3D"/>
    <w:rsid w:val="00BD7BDE"/>
    <w:rsid w:val="00BE016B"/>
    <w:rsid w:val="00BE07C1"/>
    <w:rsid w:val="00BE196F"/>
    <w:rsid w:val="00BE1E30"/>
    <w:rsid w:val="00BE3031"/>
    <w:rsid w:val="00BE3168"/>
    <w:rsid w:val="00BE3418"/>
    <w:rsid w:val="00BE6FDD"/>
    <w:rsid w:val="00BF5EB9"/>
    <w:rsid w:val="00BF6A20"/>
    <w:rsid w:val="00C0323D"/>
    <w:rsid w:val="00C07E8F"/>
    <w:rsid w:val="00C11503"/>
    <w:rsid w:val="00C11E30"/>
    <w:rsid w:val="00C11F17"/>
    <w:rsid w:val="00C13880"/>
    <w:rsid w:val="00C13A24"/>
    <w:rsid w:val="00C222FC"/>
    <w:rsid w:val="00C23804"/>
    <w:rsid w:val="00C24FAA"/>
    <w:rsid w:val="00C26F47"/>
    <w:rsid w:val="00C30B77"/>
    <w:rsid w:val="00C3744A"/>
    <w:rsid w:val="00C413EE"/>
    <w:rsid w:val="00C41883"/>
    <w:rsid w:val="00C463E4"/>
    <w:rsid w:val="00C476C4"/>
    <w:rsid w:val="00C56292"/>
    <w:rsid w:val="00C5692E"/>
    <w:rsid w:val="00C57F22"/>
    <w:rsid w:val="00C60BE8"/>
    <w:rsid w:val="00C61458"/>
    <w:rsid w:val="00C61AC4"/>
    <w:rsid w:val="00C6249E"/>
    <w:rsid w:val="00C63C22"/>
    <w:rsid w:val="00C67E11"/>
    <w:rsid w:val="00C67ED5"/>
    <w:rsid w:val="00C70EC3"/>
    <w:rsid w:val="00C71E9D"/>
    <w:rsid w:val="00C74CC6"/>
    <w:rsid w:val="00C7641F"/>
    <w:rsid w:val="00C76D20"/>
    <w:rsid w:val="00C801BA"/>
    <w:rsid w:val="00C8086C"/>
    <w:rsid w:val="00C80916"/>
    <w:rsid w:val="00C84C13"/>
    <w:rsid w:val="00C85B4A"/>
    <w:rsid w:val="00C8676A"/>
    <w:rsid w:val="00C90E99"/>
    <w:rsid w:val="00C90FFE"/>
    <w:rsid w:val="00C94726"/>
    <w:rsid w:val="00C95CCD"/>
    <w:rsid w:val="00CA2744"/>
    <w:rsid w:val="00CA53FE"/>
    <w:rsid w:val="00CB0CB1"/>
    <w:rsid w:val="00CB19CE"/>
    <w:rsid w:val="00CB33E4"/>
    <w:rsid w:val="00CB411E"/>
    <w:rsid w:val="00CB4217"/>
    <w:rsid w:val="00CB6BAD"/>
    <w:rsid w:val="00CC2A29"/>
    <w:rsid w:val="00CC3396"/>
    <w:rsid w:val="00CC37A7"/>
    <w:rsid w:val="00CC75AA"/>
    <w:rsid w:val="00CD00E1"/>
    <w:rsid w:val="00CD4C47"/>
    <w:rsid w:val="00CD72CF"/>
    <w:rsid w:val="00CE1F2C"/>
    <w:rsid w:val="00CE3E69"/>
    <w:rsid w:val="00CE49B2"/>
    <w:rsid w:val="00CE524C"/>
    <w:rsid w:val="00CF0526"/>
    <w:rsid w:val="00CF21D9"/>
    <w:rsid w:val="00CF2466"/>
    <w:rsid w:val="00CF34CD"/>
    <w:rsid w:val="00CF4003"/>
    <w:rsid w:val="00CF5018"/>
    <w:rsid w:val="00D03ECB"/>
    <w:rsid w:val="00D045D4"/>
    <w:rsid w:val="00D052F3"/>
    <w:rsid w:val="00D05E06"/>
    <w:rsid w:val="00D145F3"/>
    <w:rsid w:val="00D156E9"/>
    <w:rsid w:val="00D15EAC"/>
    <w:rsid w:val="00D1612C"/>
    <w:rsid w:val="00D17AF0"/>
    <w:rsid w:val="00D21077"/>
    <w:rsid w:val="00D224BF"/>
    <w:rsid w:val="00D26C38"/>
    <w:rsid w:val="00D30B97"/>
    <w:rsid w:val="00D30D96"/>
    <w:rsid w:val="00D31FCD"/>
    <w:rsid w:val="00D33148"/>
    <w:rsid w:val="00D36F3C"/>
    <w:rsid w:val="00D43240"/>
    <w:rsid w:val="00D46CDC"/>
    <w:rsid w:val="00D5125B"/>
    <w:rsid w:val="00D53C6E"/>
    <w:rsid w:val="00D6304B"/>
    <w:rsid w:val="00D676B3"/>
    <w:rsid w:val="00D67E44"/>
    <w:rsid w:val="00D7441B"/>
    <w:rsid w:val="00D75646"/>
    <w:rsid w:val="00D76D97"/>
    <w:rsid w:val="00D8682F"/>
    <w:rsid w:val="00D873E1"/>
    <w:rsid w:val="00D90C37"/>
    <w:rsid w:val="00D91CFB"/>
    <w:rsid w:val="00D94195"/>
    <w:rsid w:val="00D94509"/>
    <w:rsid w:val="00DA1471"/>
    <w:rsid w:val="00DA25C1"/>
    <w:rsid w:val="00DA25C9"/>
    <w:rsid w:val="00DA2C88"/>
    <w:rsid w:val="00DA32C2"/>
    <w:rsid w:val="00DB17FC"/>
    <w:rsid w:val="00DB18D4"/>
    <w:rsid w:val="00DB44C7"/>
    <w:rsid w:val="00DC27FC"/>
    <w:rsid w:val="00DD19CE"/>
    <w:rsid w:val="00DD1A5C"/>
    <w:rsid w:val="00DD346E"/>
    <w:rsid w:val="00DD39BB"/>
    <w:rsid w:val="00DD54D5"/>
    <w:rsid w:val="00DD7F4A"/>
    <w:rsid w:val="00DE0AC9"/>
    <w:rsid w:val="00DE29AF"/>
    <w:rsid w:val="00DE7A9D"/>
    <w:rsid w:val="00DE7D41"/>
    <w:rsid w:val="00DF0B54"/>
    <w:rsid w:val="00DF1580"/>
    <w:rsid w:val="00DF3AC1"/>
    <w:rsid w:val="00E014D5"/>
    <w:rsid w:val="00E01AA7"/>
    <w:rsid w:val="00E034A1"/>
    <w:rsid w:val="00E07007"/>
    <w:rsid w:val="00E07787"/>
    <w:rsid w:val="00E07F58"/>
    <w:rsid w:val="00E11A96"/>
    <w:rsid w:val="00E11F13"/>
    <w:rsid w:val="00E15328"/>
    <w:rsid w:val="00E24C46"/>
    <w:rsid w:val="00E30522"/>
    <w:rsid w:val="00E337CE"/>
    <w:rsid w:val="00E34A27"/>
    <w:rsid w:val="00E35004"/>
    <w:rsid w:val="00E369A3"/>
    <w:rsid w:val="00E41F5C"/>
    <w:rsid w:val="00E6010D"/>
    <w:rsid w:val="00E61BD8"/>
    <w:rsid w:val="00E63306"/>
    <w:rsid w:val="00E64D29"/>
    <w:rsid w:val="00E64FC6"/>
    <w:rsid w:val="00E654E1"/>
    <w:rsid w:val="00E750C8"/>
    <w:rsid w:val="00E7613C"/>
    <w:rsid w:val="00E7662D"/>
    <w:rsid w:val="00E76771"/>
    <w:rsid w:val="00E82BA1"/>
    <w:rsid w:val="00E927D3"/>
    <w:rsid w:val="00E97F89"/>
    <w:rsid w:val="00EA019F"/>
    <w:rsid w:val="00EA111B"/>
    <w:rsid w:val="00EA39CE"/>
    <w:rsid w:val="00EA44B7"/>
    <w:rsid w:val="00EA457A"/>
    <w:rsid w:val="00EA5F38"/>
    <w:rsid w:val="00EA64FF"/>
    <w:rsid w:val="00EA6DE7"/>
    <w:rsid w:val="00EA7977"/>
    <w:rsid w:val="00EA7C7B"/>
    <w:rsid w:val="00EB7B98"/>
    <w:rsid w:val="00EB7C0B"/>
    <w:rsid w:val="00EC07A1"/>
    <w:rsid w:val="00EC1080"/>
    <w:rsid w:val="00EC5E5D"/>
    <w:rsid w:val="00ED3181"/>
    <w:rsid w:val="00ED52B2"/>
    <w:rsid w:val="00ED598A"/>
    <w:rsid w:val="00ED5D46"/>
    <w:rsid w:val="00ED7448"/>
    <w:rsid w:val="00EE329E"/>
    <w:rsid w:val="00EE7D8B"/>
    <w:rsid w:val="00EE7F06"/>
    <w:rsid w:val="00EF0035"/>
    <w:rsid w:val="00EF1AFC"/>
    <w:rsid w:val="00EF714A"/>
    <w:rsid w:val="00EF7E8C"/>
    <w:rsid w:val="00F0187D"/>
    <w:rsid w:val="00F03C98"/>
    <w:rsid w:val="00F06AA9"/>
    <w:rsid w:val="00F074B8"/>
    <w:rsid w:val="00F10F19"/>
    <w:rsid w:val="00F23030"/>
    <w:rsid w:val="00F25E08"/>
    <w:rsid w:val="00F31919"/>
    <w:rsid w:val="00F343A8"/>
    <w:rsid w:val="00F34F92"/>
    <w:rsid w:val="00F3600B"/>
    <w:rsid w:val="00F40816"/>
    <w:rsid w:val="00F41A9B"/>
    <w:rsid w:val="00F459F1"/>
    <w:rsid w:val="00F47AAC"/>
    <w:rsid w:val="00F47F2D"/>
    <w:rsid w:val="00F52FB4"/>
    <w:rsid w:val="00F543BE"/>
    <w:rsid w:val="00F6077E"/>
    <w:rsid w:val="00F60803"/>
    <w:rsid w:val="00F61C69"/>
    <w:rsid w:val="00F62B75"/>
    <w:rsid w:val="00F66772"/>
    <w:rsid w:val="00F66E36"/>
    <w:rsid w:val="00F70FE9"/>
    <w:rsid w:val="00F75992"/>
    <w:rsid w:val="00F7629D"/>
    <w:rsid w:val="00F82963"/>
    <w:rsid w:val="00F85004"/>
    <w:rsid w:val="00F91A1D"/>
    <w:rsid w:val="00F963ED"/>
    <w:rsid w:val="00FA73B8"/>
    <w:rsid w:val="00FA79BF"/>
    <w:rsid w:val="00FB03B9"/>
    <w:rsid w:val="00FB0C16"/>
    <w:rsid w:val="00FB0D88"/>
    <w:rsid w:val="00FB4181"/>
    <w:rsid w:val="00FB445F"/>
    <w:rsid w:val="00FC0993"/>
    <w:rsid w:val="00FD3554"/>
    <w:rsid w:val="00FD672C"/>
    <w:rsid w:val="00FD68DE"/>
    <w:rsid w:val="00FE0226"/>
    <w:rsid w:val="00FE03A7"/>
    <w:rsid w:val="00FE1408"/>
    <w:rsid w:val="00FE2A70"/>
    <w:rsid w:val="00FE2D35"/>
    <w:rsid w:val="00FE4828"/>
    <w:rsid w:val="00FE4EB4"/>
    <w:rsid w:val="00FE7547"/>
    <w:rsid w:val="00FE7833"/>
    <w:rsid w:val="00FE7937"/>
    <w:rsid w:val="00FE7ABD"/>
    <w:rsid w:val="00FF2BA8"/>
    <w:rsid w:val="00FF305B"/>
    <w:rsid w:val="00FF3F9D"/>
    <w:rsid w:val="00FF5F9C"/>
    <w:rsid w:val="00FF613B"/>
    <w:rsid w:val="00FF72A3"/>
    <w:rsid w:val="018CC177"/>
    <w:rsid w:val="02068B6F"/>
    <w:rsid w:val="0210EF3F"/>
    <w:rsid w:val="021E1302"/>
    <w:rsid w:val="02421C88"/>
    <w:rsid w:val="02A330D9"/>
    <w:rsid w:val="03A3EFA0"/>
    <w:rsid w:val="03D9D4F8"/>
    <w:rsid w:val="04CA531D"/>
    <w:rsid w:val="0511B45F"/>
    <w:rsid w:val="052EDEC6"/>
    <w:rsid w:val="054F1976"/>
    <w:rsid w:val="05CA6BD5"/>
    <w:rsid w:val="05E9DCB6"/>
    <w:rsid w:val="0702D170"/>
    <w:rsid w:val="0722C5B9"/>
    <w:rsid w:val="0735277B"/>
    <w:rsid w:val="073C02CC"/>
    <w:rsid w:val="0750ED22"/>
    <w:rsid w:val="07DBD288"/>
    <w:rsid w:val="0824501B"/>
    <w:rsid w:val="087D37C3"/>
    <w:rsid w:val="087E1AEE"/>
    <w:rsid w:val="09375BAF"/>
    <w:rsid w:val="09AD5DD1"/>
    <w:rsid w:val="0BB92111"/>
    <w:rsid w:val="0C61CA69"/>
    <w:rsid w:val="0D3927F2"/>
    <w:rsid w:val="0D886949"/>
    <w:rsid w:val="0DB56B44"/>
    <w:rsid w:val="0DE5C194"/>
    <w:rsid w:val="0E1C7A7D"/>
    <w:rsid w:val="0E807ED5"/>
    <w:rsid w:val="0E879112"/>
    <w:rsid w:val="0F1D750E"/>
    <w:rsid w:val="0F26C964"/>
    <w:rsid w:val="0F6FA6D8"/>
    <w:rsid w:val="0FB232CE"/>
    <w:rsid w:val="0FCA7482"/>
    <w:rsid w:val="10970516"/>
    <w:rsid w:val="11F11380"/>
    <w:rsid w:val="1240BC60"/>
    <w:rsid w:val="1265928D"/>
    <w:rsid w:val="126D85F8"/>
    <w:rsid w:val="129E584D"/>
    <w:rsid w:val="12CC367D"/>
    <w:rsid w:val="12F64855"/>
    <w:rsid w:val="134556B6"/>
    <w:rsid w:val="135468B7"/>
    <w:rsid w:val="139A5F67"/>
    <w:rsid w:val="14577571"/>
    <w:rsid w:val="14C44E16"/>
    <w:rsid w:val="1524CA12"/>
    <w:rsid w:val="1593A8D8"/>
    <w:rsid w:val="159AFCFB"/>
    <w:rsid w:val="163057E2"/>
    <w:rsid w:val="164720C5"/>
    <w:rsid w:val="1694E798"/>
    <w:rsid w:val="16B473F2"/>
    <w:rsid w:val="170F9F54"/>
    <w:rsid w:val="1721516F"/>
    <w:rsid w:val="176803D8"/>
    <w:rsid w:val="1882A782"/>
    <w:rsid w:val="1924424A"/>
    <w:rsid w:val="1A0B89E1"/>
    <w:rsid w:val="1A204C02"/>
    <w:rsid w:val="1AE3AF85"/>
    <w:rsid w:val="1C2EBCA0"/>
    <w:rsid w:val="1CE471D0"/>
    <w:rsid w:val="1D2E2B46"/>
    <w:rsid w:val="1EC44396"/>
    <w:rsid w:val="1F644BB3"/>
    <w:rsid w:val="1F66268B"/>
    <w:rsid w:val="20B3EE0E"/>
    <w:rsid w:val="21439A31"/>
    <w:rsid w:val="2152A038"/>
    <w:rsid w:val="21712F44"/>
    <w:rsid w:val="217772BF"/>
    <w:rsid w:val="219749ED"/>
    <w:rsid w:val="21A86C89"/>
    <w:rsid w:val="21DBB748"/>
    <w:rsid w:val="21E1EAFB"/>
    <w:rsid w:val="2231D061"/>
    <w:rsid w:val="225F4D06"/>
    <w:rsid w:val="2267790B"/>
    <w:rsid w:val="226A7D20"/>
    <w:rsid w:val="226ED870"/>
    <w:rsid w:val="22A238E2"/>
    <w:rsid w:val="22A6E692"/>
    <w:rsid w:val="22E51A06"/>
    <w:rsid w:val="22F5B5C2"/>
    <w:rsid w:val="23A2C7C9"/>
    <w:rsid w:val="24402D9F"/>
    <w:rsid w:val="2444E0E1"/>
    <w:rsid w:val="24921C36"/>
    <w:rsid w:val="24E01B2D"/>
    <w:rsid w:val="25B4BD86"/>
    <w:rsid w:val="25B573CF"/>
    <w:rsid w:val="269B5798"/>
    <w:rsid w:val="26F9974D"/>
    <w:rsid w:val="270D2327"/>
    <w:rsid w:val="274C9EE4"/>
    <w:rsid w:val="27E34DF9"/>
    <w:rsid w:val="281C15C0"/>
    <w:rsid w:val="2831B19A"/>
    <w:rsid w:val="2861D00C"/>
    <w:rsid w:val="29AAD3FE"/>
    <w:rsid w:val="2A2CE090"/>
    <w:rsid w:val="2A4D65E5"/>
    <w:rsid w:val="2B1AE629"/>
    <w:rsid w:val="2B1D9F70"/>
    <w:rsid w:val="2B8B748F"/>
    <w:rsid w:val="2B94AF66"/>
    <w:rsid w:val="2BB9C33A"/>
    <w:rsid w:val="2C101DDE"/>
    <w:rsid w:val="2C69CF09"/>
    <w:rsid w:val="2CC2DE36"/>
    <w:rsid w:val="2D3C0BCB"/>
    <w:rsid w:val="2D51A504"/>
    <w:rsid w:val="2D5794E3"/>
    <w:rsid w:val="2D9B796E"/>
    <w:rsid w:val="2E39D5A0"/>
    <w:rsid w:val="2E562F8E"/>
    <w:rsid w:val="2E9A6C75"/>
    <w:rsid w:val="2F3BC5CA"/>
    <w:rsid w:val="2F450950"/>
    <w:rsid w:val="2FD71D09"/>
    <w:rsid w:val="30433BEB"/>
    <w:rsid w:val="3074B0CD"/>
    <w:rsid w:val="30BACE6F"/>
    <w:rsid w:val="312AE0C5"/>
    <w:rsid w:val="31746610"/>
    <w:rsid w:val="3241E9E4"/>
    <w:rsid w:val="33980E9A"/>
    <w:rsid w:val="33DE8EF4"/>
    <w:rsid w:val="34203A36"/>
    <w:rsid w:val="344786B4"/>
    <w:rsid w:val="34540807"/>
    <w:rsid w:val="34CCD56A"/>
    <w:rsid w:val="3549A58B"/>
    <w:rsid w:val="35A26D5E"/>
    <w:rsid w:val="35D5847C"/>
    <w:rsid w:val="35EEC64F"/>
    <w:rsid w:val="369B7497"/>
    <w:rsid w:val="369DE33B"/>
    <w:rsid w:val="36A27CA8"/>
    <w:rsid w:val="36FB02F7"/>
    <w:rsid w:val="37440BC2"/>
    <w:rsid w:val="375D7329"/>
    <w:rsid w:val="37A26729"/>
    <w:rsid w:val="37D1FFF8"/>
    <w:rsid w:val="381DB449"/>
    <w:rsid w:val="382F0620"/>
    <w:rsid w:val="38562C2A"/>
    <w:rsid w:val="3856AC8A"/>
    <w:rsid w:val="389B6554"/>
    <w:rsid w:val="38EFEE01"/>
    <w:rsid w:val="390A6497"/>
    <w:rsid w:val="390FE8C0"/>
    <w:rsid w:val="39220268"/>
    <w:rsid w:val="39887691"/>
    <w:rsid w:val="39BF810D"/>
    <w:rsid w:val="3A534BAF"/>
    <w:rsid w:val="3A8AEF8D"/>
    <w:rsid w:val="3AB46DDB"/>
    <w:rsid w:val="3AD5ACE6"/>
    <w:rsid w:val="3B06CC5F"/>
    <w:rsid w:val="3B09F84C"/>
    <w:rsid w:val="3B250008"/>
    <w:rsid w:val="3B7E9C44"/>
    <w:rsid w:val="3CAA31CA"/>
    <w:rsid w:val="3CD816B1"/>
    <w:rsid w:val="3CDD1ABE"/>
    <w:rsid w:val="3D34400D"/>
    <w:rsid w:val="3D7F8B46"/>
    <w:rsid w:val="3DC905A4"/>
    <w:rsid w:val="3DD56EB5"/>
    <w:rsid w:val="3E6356FC"/>
    <w:rsid w:val="3E8B8E3F"/>
    <w:rsid w:val="3EF0614B"/>
    <w:rsid w:val="3F155553"/>
    <w:rsid w:val="3F5136F6"/>
    <w:rsid w:val="3FB1BD7C"/>
    <w:rsid w:val="3FE20631"/>
    <w:rsid w:val="40501187"/>
    <w:rsid w:val="41616304"/>
    <w:rsid w:val="4181B0A0"/>
    <w:rsid w:val="41F02F41"/>
    <w:rsid w:val="41F844DE"/>
    <w:rsid w:val="42276B83"/>
    <w:rsid w:val="423A775C"/>
    <w:rsid w:val="427146C2"/>
    <w:rsid w:val="4285909F"/>
    <w:rsid w:val="4331DA68"/>
    <w:rsid w:val="43D6B5DB"/>
    <w:rsid w:val="44721766"/>
    <w:rsid w:val="449FBC35"/>
    <w:rsid w:val="45748142"/>
    <w:rsid w:val="459979F1"/>
    <w:rsid w:val="464C9722"/>
    <w:rsid w:val="4673461B"/>
    <w:rsid w:val="46838E18"/>
    <w:rsid w:val="477410E5"/>
    <w:rsid w:val="47C28B7A"/>
    <w:rsid w:val="47FB89ED"/>
    <w:rsid w:val="48853760"/>
    <w:rsid w:val="4899340B"/>
    <w:rsid w:val="4A382B27"/>
    <w:rsid w:val="4A6579A3"/>
    <w:rsid w:val="4A9F3E56"/>
    <w:rsid w:val="4B243D12"/>
    <w:rsid w:val="4B27341A"/>
    <w:rsid w:val="4B677433"/>
    <w:rsid w:val="4B842A46"/>
    <w:rsid w:val="4B86E73B"/>
    <w:rsid w:val="4B9AE313"/>
    <w:rsid w:val="4BBB8FF3"/>
    <w:rsid w:val="4BE9275E"/>
    <w:rsid w:val="4C04F1CB"/>
    <w:rsid w:val="4C0CC0DD"/>
    <w:rsid w:val="4C3AC305"/>
    <w:rsid w:val="4C45050B"/>
    <w:rsid w:val="4C45C3C5"/>
    <w:rsid w:val="4C4FFFD1"/>
    <w:rsid w:val="4C762D0B"/>
    <w:rsid w:val="4D379F77"/>
    <w:rsid w:val="4D5DAE31"/>
    <w:rsid w:val="4D8281E2"/>
    <w:rsid w:val="4E065694"/>
    <w:rsid w:val="4E0D2256"/>
    <w:rsid w:val="4E42F59D"/>
    <w:rsid w:val="4E512038"/>
    <w:rsid w:val="4EBC1EF7"/>
    <w:rsid w:val="4ED6E21F"/>
    <w:rsid w:val="4F695308"/>
    <w:rsid w:val="4F955C7C"/>
    <w:rsid w:val="4FF99E3A"/>
    <w:rsid w:val="50091CBE"/>
    <w:rsid w:val="500DC810"/>
    <w:rsid w:val="50124DC1"/>
    <w:rsid w:val="5043364C"/>
    <w:rsid w:val="508D2A6D"/>
    <w:rsid w:val="51663B09"/>
    <w:rsid w:val="516DB2B4"/>
    <w:rsid w:val="51764F3E"/>
    <w:rsid w:val="519F3969"/>
    <w:rsid w:val="51BF835F"/>
    <w:rsid w:val="51CF4048"/>
    <w:rsid w:val="5206FC09"/>
    <w:rsid w:val="5224718C"/>
    <w:rsid w:val="5294387B"/>
    <w:rsid w:val="52A65520"/>
    <w:rsid w:val="52A949C5"/>
    <w:rsid w:val="52FDC8FD"/>
    <w:rsid w:val="530B1DF2"/>
    <w:rsid w:val="539CFD70"/>
    <w:rsid w:val="53C18ADA"/>
    <w:rsid w:val="53C91784"/>
    <w:rsid w:val="543785E8"/>
    <w:rsid w:val="55B42A79"/>
    <w:rsid w:val="560E4DEA"/>
    <w:rsid w:val="56CB759E"/>
    <w:rsid w:val="57968CBE"/>
    <w:rsid w:val="57A9156D"/>
    <w:rsid w:val="58089C46"/>
    <w:rsid w:val="5833F849"/>
    <w:rsid w:val="5892E53C"/>
    <w:rsid w:val="58D4814A"/>
    <w:rsid w:val="58DFFE67"/>
    <w:rsid w:val="591B461C"/>
    <w:rsid w:val="59874B66"/>
    <w:rsid w:val="5A0E4A3D"/>
    <w:rsid w:val="5A38B30B"/>
    <w:rsid w:val="5A9FE026"/>
    <w:rsid w:val="5AE4768A"/>
    <w:rsid w:val="5AFF1A45"/>
    <w:rsid w:val="5B7DBDC4"/>
    <w:rsid w:val="5BA601F6"/>
    <w:rsid w:val="5BA78118"/>
    <w:rsid w:val="5BC4DADC"/>
    <w:rsid w:val="5C070886"/>
    <w:rsid w:val="5C16BA21"/>
    <w:rsid w:val="5CB3E8C7"/>
    <w:rsid w:val="5CD89756"/>
    <w:rsid w:val="5D6DC4CA"/>
    <w:rsid w:val="5DEC6494"/>
    <w:rsid w:val="5E375244"/>
    <w:rsid w:val="5E387644"/>
    <w:rsid w:val="5E3C8853"/>
    <w:rsid w:val="5FE96350"/>
    <w:rsid w:val="602394A5"/>
    <w:rsid w:val="608C53CF"/>
    <w:rsid w:val="60BC29D3"/>
    <w:rsid w:val="60E82F94"/>
    <w:rsid w:val="6150A532"/>
    <w:rsid w:val="61539B3D"/>
    <w:rsid w:val="616BB675"/>
    <w:rsid w:val="61C70E56"/>
    <w:rsid w:val="62805851"/>
    <w:rsid w:val="62A3FC8C"/>
    <w:rsid w:val="632D1DB5"/>
    <w:rsid w:val="634C5ABE"/>
    <w:rsid w:val="639C8196"/>
    <w:rsid w:val="64CDB84E"/>
    <w:rsid w:val="64F14F71"/>
    <w:rsid w:val="651B2DF9"/>
    <w:rsid w:val="65B9DD0B"/>
    <w:rsid w:val="6600D08F"/>
    <w:rsid w:val="66B23F1C"/>
    <w:rsid w:val="670EF97C"/>
    <w:rsid w:val="671216CD"/>
    <w:rsid w:val="671E1782"/>
    <w:rsid w:val="6724C52F"/>
    <w:rsid w:val="678ACF09"/>
    <w:rsid w:val="684C5B81"/>
    <w:rsid w:val="685296E1"/>
    <w:rsid w:val="68927090"/>
    <w:rsid w:val="693FD9C1"/>
    <w:rsid w:val="69C05D2A"/>
    <w:rsid w:val="69C9234C"/>
    <w:rsid w:val="6A1B2A15"/>
    <w:rsid w:val="6A7ECDA5"/>
    <w:rsid w:val="6AC323C1"/>
    <w:rsid w:val="6B610E3E"/>
    <w:rsid w:val="6C71FFDC"/>
    <w:rsid w:val="6C99B31A"/>
    <w:rsid w:val="6CFF7219"/>
    <w:rsid w:val="6D75EBE6"/>
    <w:rsid w:val="6DD69775"/>
    <w:rsid w:val="6DD6B7D1"/>
    <w:rsid w:val="6DFB9500"/>
    <w:rsid w:val="6ECDA54B"/>
    <w:rsid w:val="6ED27FC0"/>
    <w:rsid w:val="6F124EC2"/>
    <w:rsid w:val="6F6D779E"/>
    <w:rsid w:val="6FAAD863"/>
    <w:rsid w:val="6FD2254D"/>
    <w:rsid w:val="6FD7D3E8"/>
    <w:rsid w:val="6FDB1DE7"/>
    <w:rsid w:val="7035D06D"/>
    <w:rsid w:val="7041B5CA"/>
    <w:rsid w:val="707BF127"/>
    <w:rsid w:val="708BA7FB"/>
    <w:rsid w:val="71259ED4"/>
    <w:rsid w:val="714E5038"/>
    <w:rsid w:val="714F2139"/>
    <w:rsid w:val="721067BA"/>
    <w:rsid w:val="72208EB8"/>
    <w:rsid w:val="722C8CC0"/>
    <w:rsid w:val="7280A790"/>
    <w:rsid w:val="72F97FF8"/>
    <w:rsid w:val="73D860AB"/>
    <w:rsid w:val="7613264D"/>
    <w:rsid w:val="76226377"/>
    <w:rsid w:val="763198A1"/>
    <w:rsid w:val="76D3D4A7"/>
    <w:rsid w:val="76EA303F"/>
    <w:rsid w:val="77394C95"/>
    <w:rsid w:val="7741874A"/>
    <w:rsid w:val="7766B53A"/>
    <w:rsid w:val="77AE5AD0"/>
    <w:rsid w:val="77B95264"/>
    <w:rsid w:val="77BD9CFD"/>
    <w:rsid w:val="780D5350"/>
    <w:rsid w:val="789CC02E"/>
    <w:rsid w:val="78E4DDF1"/>
    <w:rsid w:val="7939E3C7"/>
    <w:rsid w:val="794CFC31"/>
    <w:rsid w:val="795F6365"/>
    <w:rsid w:val="79647F8D"/>
    <w:rsid w:val="79D8AA7A"/>
    <w:rsid w:val="7A4E03C0"/>
    <w:rsid w:val="7BD392D1"/>
    <w:rsid w:val="7BF391C7"/>
    <w:rsid w:val="7C40E834"/>
    <w:rsid w:val="7C607A9E"/>
    <w:rsid w:val="7C932F37"/>
    <w:rsid w:val="7C950EA3"/>
    <w:rsid w:val="7CDF82CF"/>
    <w:rsid w:val="7D003EEB"/>
    <w:rsid w:val="7D083628"/>
    <w:rsid w:val="7D20DCBE"/>
    <w:rsid w:val="7ED4E370"/>
    <w:rsid w:val="7EE68703"/>
    <w:rsid w:val="7EF9C325"/>
    <w:rsid w:val="7EFF321B"/>
    <w:rsid w:val="7F0E0B2C"/>
    <w:rsid w:val="7F4E45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A7766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19C"/>
    <w:pPr>
      <w:spacing w:after="240" w:line="240" w:lineRule="auto"/>
    </w:pPr>
    <w:rPr>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ame">
    <w:name w:val="Author Name"/>
    <w:basedOn w:val="Normal"/>
    <w:next w:val="Normal"/>
    <w:uiPriority w:val="12"/>
    <w:rsid w:val="009A2876"/>
    <w:pPr>
      <w:widowControl w:val="0"/>
      <w:pBdr>
        <w:bottom w:val="single" w:sz="8" w:space="6" w:color="808080" w:themeColor="background1" w:themeShade="80"/>
      </w:pBdr>
      <w:autoSpaceDE w:val="0"/>
      <w:autoSpaceDN w:val="0"/>
    </w:pPr>
    <w:rPr>
      <w:b/>
      <w:caps/>
      <w:szCs w:val="24"/>
    </w:rPr>
  </w:style>
  <w:style w:type="paragraph" w:styleId="Header">
    <w:name w:val="header"/>
    <w:basedOn w:val="Footer"/>
    <w:link w:val="HeaderChar"/>
    <w:uiPriority w:val="99"/>
    <w:rsid w:val="00CE1F2C"/>
    <w:rPr>
      <w:rFonts w:asciiTheme="majorHAnsi" w:hAnsiTheme="majorHAnsi"/>
      <w:color w:val="000000" w:themeColor="text1"/>
      <w:sz w:val="56"/>
    </w:rPr>
  </w:style>
  <w:style w:type="character" w:customStyle="1" w:styleId="HeaderChar">
    <w:name w:val="Header Char"/>
    <w:basedOn w:val="DefaultParagraphFont"/>
    <w:link w:val="Header"/>
    <w:uiPriority w:val="99"/>
    <w:rsid w:val="00CE1F2C"/>
    <w:rPr>
      <w:rFonts w:asciiTheme="majorHAnsi" w:hAnsiTheme="majorHAnsi"/>
      <w:color w:val="000000" w:themeColor="text1"/>
      <w:sz w:val="56"/>
    </w:rPr>
  </w:style>
  <w:style w:type="paragraph" w:styleId="Footer">
    <w:name w:val="footer"/>
    <w:basedOn w:val="NoSpacing"/>
    <w:link w:val="FooterChar"/>
    <w:uiPriority w:val="99"/>
    <w:rsid w:val="0010319C"/>
    <w:pPr>
      <w:jc w:val="center"/>
    </w:pPr>
  </w:style>
  <w:style w:type="character" w:customStyle="1" w:styleId="FooterChar">
    <w:name w:val="Footer Char"/>
    <w:basedOn w:val="DefaultParagraphFont"/>
    <w:link w:val="Footer"/>
    <w:uiPriority w:val="99"/>
    <w:rsid w:val="0010319C"/>
  </w:style>
  <w:style w:type="paragraph" w:styleId="NormalWeb">
    <w:name w:val="Normal (Web)"/>
    <w:basedOn w:val="Normal"/>
    <w:uiPriority w:val="99"/>
    <w:semiHidden/>
    <w:rsid w:val="00C11F17"/>
    <w:pPr>
      <w:spacing w:before="100" w:beforeAutospacing="1" w:after="100" w:afterAutospacing="1"/>
    </w:pPr>
    <w:rPr>
      <w:rFonts w:ascii="Times New Roman" w:eastAsia="Times New Roman" w:hAnsi="Times New Roman" w:cs="Times New Roman"/>
      <w:szCs w:val="24"/>
    </w:rPr>
  </w:style>
  <w:style w:type="paragraph" w:customStyle="1" w:styleId="SmallAuthorName">
    <w:name w:val="Small Author Name"/>
    <w:basedOn w:val="Normal"/>
    <w:qFormat/>
    <w:rsid w:val="004831AD"/>
    <w:pPr>
      <w:spacing w:after="0"/>
    </w:pPr>
    <w:rPr>
      <w:bCs/>
    </w:rPr>
  </w:style>
  <w:style w:type="paragraph" w:customStyle="1" w:styleId="SmallArticleTitle">
    <w:name w:val="Small Article Title"/>
    <w:basedOn w:val="Normal"/>
    <w:qFormat/>
    <w:rsid w:val="00F66772"/>
    <w:pPr>
      <w:spacing w:after="0" w:line="276" w:lineRule="auto"/>
    </w:pPr>
    <w:rPr>
      <w:rFonts w:asciiTheme="majorHAnsi" w:hAnsiTheme="majorHAnsi"/>
      <w:sz w:val="32"/>
    </w:rPr>
  </w:style>
  <w:style w:type="paragraph" w:customStyle="1" w:styleId="SmallArticleSubtitle">
    <w:name w:val="Small Article Subtitle"/>
    <w:basedOn w:val="Normal"/>
    <w:qFormat/>
    <w:rsid w:val="00F66772"/>
    <w:pPr>
      <w:spacing w:after="0" w:line="276" w:lineRule="auto"/>
    </w:pPr>
    <w:rPr>
      <w:sz w:val="32"/>
    </w:rPr>
  </w:style>
  <w:style w:type="paragraph" w:customStyle="1" w:styleId="BodyCopy">
    <w:name w:val="Body Copy"/>
    <w:basedOn w:val="NormalWeb"/>
    <w:qFormat/>
    <w:rsid w:val="00864FBB"/>
    <w:rPr>
      <w:rFonts w:asciiTheme="minorHAnsi" w:hAnsiTheme="minorHAnsi"/>
      <w:color w:val="000000"/>
    </w:rPr>
  </w:style>
  <w:style w:type="paragraph" w:customStyle="1" w:styleId="LargeAuthorName">
    <w:name w:val="Large Author Name"/>
    <w:basedOn w:val="Normal"/>
    <w:next w:val="NoSpacing"/>
    <w:qFormat/>
    <w:rsid w:val="00727546"/>
    <w:pPr>
      <w:spacing w:after="0" w:line="276" w:lineRule="auto"/>
    </w:pPr>
    <w:rPr>
      <w:sz w:val="32"/>
    </w:rPr>
  </w:style>
  <w:style w:type="paragraph" w:customStyle="1" w:styleId="LargeArticleTitle">
    <w:name w:val="Large Article Title"/>
    <w:basedOn w:val="Normal"/>
    <w:next w:val="Normal"/>
    <w:qFormat/>
    <w:rsid w:val="00727546"/>
    <w:pPr>
      <w:spacing w:after="0" w:line="276" w:lineRule="auto"/>
    </w:pPr>
    <w:rPr>
      <w:rFonts w:asciiTheme="majorHAnsi" w:hAnsiTheme="majorHAnsi"/>
      <w:sz w:val="52"/>
    </w:rPr>
  </w:style>
  <w:style w:type="paragraph" w:customStyle="1" w:styleId="LargeArticleSubtitle">
    <w:name w:val="Large Article Subtitle"/>
    <w:basedOn w:val="Normal"/>
    <w:next w:val="Normal"/>
    <w:qFormat/>
    <w:rsid w:val="00727546"/>
    <w:pPr>
      <w:spacing w:after="0" w:line="276" w:lineRule="auto"/>
    </w:pPr>
    <w:rPr>
      <w:sz w:val="40"/>
    </w:rPr>
  </w:style>
  <w:style w:type="paragraph" w:customStyle="1" w:styleId="MastheadTItle">
    <w:name w:val="Masthead TItle"/>
    <w:basedOn w:val="Normal"/>
    <w:qFormat/>
    <w:rsid w:val="00F66772"/>
    <w:pPr>
      <w:spacing w:after="0"/>
      <w:jc w:val="center"/>
    </w:pPr>
    <w:rPr>
      <w:rFonts w:asciiTheme="majorHAnsi" w:hAnsiTheme="majorHAnsi"/>
      <w:color w:val="000000" w:themeColor="text1"/>
      <w:sz w:val="124"/>
    </w:rPr>
  </w:style>
  <w:style w:type="paragraph" w:customStyle="1" w:styleId="MastheadSubtitle">
    <w:name w:val="Masthead Subtitle"/>
    <w:basedOn w:val="Normal"/>
    <w:qFormat/>
    <w:rsid w:val="006F2F91"/>
    <w:pPr>
      <w:spacing w:after="0"/>
      <w:jc w:val="center"/>
    </w:pPr>
    <w:rPr>
      <w:rFonts w:ascii="Baskerville Old Face" w:hAnsi="Baskerville Old Face"/>
      <w:iCs/>
      <w:sz w:val="40"/>
      <w:szCs w:val="40"/>
    </w:rPr>
  </w:style>
  <w:style w:type="paragraph" w:customStyle="1" w:styleId="PullQuote">
    <w:name w:val="Pull Quote"/>
    <w:basedOn w:val="Normal"/>
    <w:qFormat/>
    <w:rsid w:val="00362F69"/>
    <w:pPr>
      <w:spacing w:after="0"/>
      <w:ind w:left="288" w:hanging="288"/>
    </w:pPr>
    <w:rPr>
      <w:sz w:val="56"/>
      <w:szCs w:val="56"/>
    </w:rPr>
  </w:style>
  <w:style w:type="paragraph" w:customStyle="1" w:styleId="PullQuoteAttribution">
    <w:name w:val="Pull Quote Attribution"/>
    <w:basedOn w:val="Normal"/>
    <w:qFormat/>
    <w:rsid w:val="00362F69"/>
    <w:pPr>
      <w:spacing w:after="0"/>
      <w:ind w:left="288" w:hanging="288"/>
      <w:jc w:val="right"/>
    </w:pPr>
    <w:rPr>
      <w:sz w:val="32"/>
      <w:szCs w:val="32"/>
    </w:rPr>
  </w:style>
  <w:style w:type="paragraph" w:customStyle="1" w:styleId="PhotoCaption">
    <w:name w:val="Photo Caption"/>
    <w:basedOn w:val="Normal"/>
    <w:qFormat/>
    <w:rsid w:val="00AE4980"/>
    <w:pPr>
      <w:spacing w:after="0"/>
    </w:pPr>
    <w:rPr>
      <w:noProof/>
      <w:sz w:val="18"/>
    </w:rPr>
  </w:style>
  <w:style w:type="paragraph" w:customStyle="1" w:styleId="MastheadCopy">
    <w:name w:val="Masthead Copy"/>
    <w:basedOn w:val="Normal"/>
    <w:qFormat/>
    <w:rsid w:val="006F2F91"/>
    <w:pPr>
      <w:spacing w:after="0"/>
      <w:jc w:val="center"/>
    </w:pPr>
    <w:rPr>
      <w:rFonts w:ascii="Baskerville Old Face" w:hAnsi="Baskerville Old Face"/>
      <w:iCs/>
    </w:rPr>
  </w:style>
  <w:style w:type="character" w:styleId="CommentReference">
    <w:name w:val="annotation reference"/>
    <w:basedOn w:val="DefaultParagraphFont"/>
    <w:uiPriority w:val="99"/>
    <w:semiHidden/>
    <w:unhideWhenUsed/>
    <w:rsid w:val="00F31919"/>
    <w:rPr>
      <w:sz w:val="16"/>
      <w:szCs w:val="16"/>
    </w:rPr>
  </w:style>
  <w:style w:type="paragraph" w:styleId="CommentText">
    <w:name w:val="annotation text"/>
    <w:basedOn w:val="Normal"/>
    <w:link w:val="CommentTextChar"/>
    <w:uiPriority w:val="99"/>
    <w:semiHidden/>
    <w:rsid w:val="00F31919"/>
    <w:rPr>
      <w:sz w:val="20"/>
      <w:szCs w:val="20"/>
    </w:rPr>
  </w:style>
  <w:style w:type="character" w:customStyle="1" w:styleId="CommentTextChar">
    <w:name w:val="Comment Text Char"/>
    <w:basedOn w:val="DefaultParagraphFont"/>
    <w:link w:val="CommentText"/>
    <w:uiPriority w:val="99"/>
    <w:semiHidden/>
    <w:rsid w:val="00B523EA"/>
    <w:rPr>
      <w:sz w:val="20"/>
      <w:szCs w:val="20"/>
    </w:rPr>
  </w:style>
  <w:style w:type="paragraph" w:styleId="CommentSubject">
    <w:name w:val="annotation subject"/>
    <w:basedOn w:val="CommentText"/>
    <w:next w:val="CommentText"/>
    <w:link w:val="CommentSubjectChar"/>
    <w:uiPriority w:val="99"/>
    <w:semiHidden/>
    <w:unhideWhenUsed/>
    <w:rsid w:val="00F31919"/>
    <w:rPr>
      <w:b/>
      <w:bCs/>
    </w:rPr>
  </w:style>
  <w:style w:type="character" w:customStyle="1" w:styleId="CommentSubjectChar">
    <w:name w:val="Comment Subject Char"/>
    <w:basedOn w:val="CommentTextChar"/>
    <w:link w:val="CommentSubject"/>
    <w:uiPriority w:val="99"/>
    <w:semiHidden/>
    <w:rsid w:val="00F31919"/>
    <w:rPr>
      <w:b/>
      <w:bCs/>
      <w:sz w:val="20"/>
      <w:szCs w:val="20"/>
    </w:rPr>
  </w:style>
  <w:style w:type="paragraph" w:styleId="BalloonText">
    <w:name w:val="Balloon Text"/>
    <w:basedOn w:val="Normal"/>
    <w:link w:val="BalloonTextChar"/>
    <w:uiPriority w:val="99"/>
    <w:semiHidden/>
    <w:unhideWhenUsed/>
    <w:rsid w:val="000064B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4BF"/>
    <w:rPr>
      <w:rFonts w:ascii="Segoe UI" w:hAnsi="Segoe UI" w:cs="Segoe UI"/>
      <w:sz w:val="18"/>
      <w:szCs w:val="18"/>
    </w:rPr>
  </w:style>
  <w:style w:type="character" w:styleId="PlaceholderText">
    <w:name w:val="Placeholder Text"/>
    <w:basedOn w:val="DefaultParagraphFont"/>
    <w:uiPriority w:val="99"/>
    <w:semiHidden/>
    <w:rsid w:val="00F7629D"/>
    <w:rPr>
      <w:color w:val="808080"/>
    </w:rPr>
  </w:style>
  <w:style w:type="paragraph" w:styleId="NoSpacing">
    <w:name w:val="No Spacing"/>
    <w:uiPriority w:val="1"/>
    <w:qFormat/>
    <w:rsid w:val="00F66772"/>
    <w:pPr>
      <w:spacing w:after="0" w:line="240" w:lineRule="auto"/>
    </w:pPr>
  </w:style>
  <w:style w:type="paragraph" w:styleId="TOC1">
    <w:name w:val="toc 1"/>
    <w:basedOn w:val="BodyCopy"/>
    <w:next w:val="Normal"/>
    <w:uiPriority w:val="39"/>
    <w:rsid w:val="005E1B08"/>
    <w:pPr>
      <w:spacing w:before="0" w:beforeAutospacing="0" w:after="0" w:afterAutospacing="0"/>
    </w:pPr>
    <w:rPr>
      <w:color w:val="000000" w:themeColor="text1"/>
    </w:rPr>
  </w:style>
  <w:style w:type="paragraph" w:styleId="TOC2">
    <w:name w:val="toc 2"/>
    <w:basedOn w:val="Normal"/>
    <w:next w:val="Normal"/>
    <w:uiPriority w:val="39"/>
    <w:rsid w:val="000C492C"/>
    <w:pPr>
      <w:spacing w:after="0"/>
    </w:pPr>
    <w:rPr>
      <w:b/>
    </w:rPr>
  </w:style>
  <w:style w:type="paragraph" w:styleId="Title">
    <w:name w:val="Title"/>
    <w:basedOn w:val="Normal"/>
    <w:next w:val="Normal"/>
    <w:link w:val="TitleChar"/>
    <w:uiPriority w:val="10"/>
    <w:qFormat/>
    <w:rsid w:val="006A5233"/>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5233"/>
    <w:rPr>
      <w:rFonts w:asciiTheme="majorHAnsi" w:eastAsiaTheme="majorEastAsia" w:hAnsiTheme="majorHAnsi" w:cstheme="majorBidi"/>
      <w:spacing w:val="-10"/>
      <w:kern w:val="28"/>
      <w:sz w:val="56"/>
      <w:szCs w:val="56"/>
    </w:rPr>
  </w:style>
  <w:style w:type="paragraph" w:customStyle="1" w:styleId="TOCHeadline">
    <w:name w:val="TOC Headline"/>
    <w:basedOn w:val="SmallArticleSubtitle"/>
    <w:qFormat/>
    <w:rsid w:val="006A5233"/>
    <w:pPr>
      <w:jc w:val="center"/>
    </w:pPr>
    <w:rPr>
      <w:rFonts w:asciiTheme="majorHAnsi" w:hAnsiTheme="majorHAnsi"/>
      <w:color w:val="000000" w:themeColor="text1"/>
    </w:rPr>
  </w:style>
  <w:style w:type="character" w:styleId="Hyperlink">
    <w:name w:val="Hyperlink"/>
    <w:basedOn w:val="DefaultParagraphFont"/>
    <w:uiPriority w:val="99"/>
    <w:unhideWhenUsed/>
    <w:rsid w:val="00BC48DA"/>
    <w:rPr>
      <w:color w:val="467886" w:themeColor="hyperlink"/>
      <w:u w:val="single"/>
    </w:rPr>
  </w:style>
  <w:style w:type="character" w:styleId="UnresolvedMention">
    <w:name w:val="Unresolved Mention"/>
    <w:basedOn w:val="DefaultParagraphFont"/>
    <w:uiPriority w:val="99"/>
    <w:semiHidden/>
    <w:unhideWhenUsed/>
    <w:rsid w:val="00BC48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54976">
      <w:bodyDiv w:val="1"/>
      <w:marLeft w:val="0"/>
      <w:marRight w:val="0"/>
      <w:marTop w:val="0"/>
      <w:marBottom w:val="0"/>
      <w:divBdr>
        <w:top w:val="none" w:sz="0" w:space="0" w:color="auto"/>
        <w:left w:val="none" w:sz="0" w:space="0" w:color="auto"/>
        <w:bottom w:val="none" w:sz="0" w:space="0" w:color="auto"/>
        <w:right w:val="none" w:sz="0" w:space="0" w:color="auto"/>
      </w:divBdr>
      <w:divsChild>
        <w:div w:id="476324">
          <w:marLeft w:val="0"/>
          <w:marRight w:val="0"/>
          <w:marTop w:val="0"/>
          <w:marBottom w:val="0"/>
          <w:divBdr>
            <w:top w:val="none" w:sz="0" w:space="0" w:color="auto"/>
            <w:left w:val="none" w:sz="0" w:space="0" w:color="auto"/>
            <w:bottom w:val="none" w:sz="0" w:space="0" w:color="auto"/>
            <w:right w:val="none" w:sz="0" w:space="0" w:color="auto"/>
          </w:divBdr>
        </w:div>
        <w:div w:id="1857231732">
          <w:marLeft w:val="0"/>
          <w:marRight w:val="0"/>
          <w:marTop w:val="0"/>
          <w:marBottom w:val="0"/>
          <w:divBdr>
            <w:top w:val="none" w:sz="0" w:space="0" w:color="auto"/>
            <w:left w:val="none" w:sz="0" w:space="0" w:color="auto"/>
            <w:bottom w:val="none" w:sz="0" w:space="0" w:color="auto"/>
            <w:right w:val="none" w:sz="0" w:space="0" w:color="auto"/>
          </w:divBdr>
        </w:div>
        <w:div w:id="1181238955">
          <w:marLeft w:val="0"/>
          <w:marRight w:val="0"/>
          <w:marTop w:val="0"/>
          <w:marBottom w:val="0"/>
          <w:divBdr>
            <w:top w:val="none" w:sz="0" w:space="0" w:color="auto"/>
            <w:left w:val="none" w:sz="0" w:space="0" w:color="auto"/>
            <w:bottom w:val="none" w:sz="0" w:space="0" w:color="auto"/>
            <w:right w:val="none" w:sz="0" w:space="0" w:color="auto"/>
          </w:divBdr>
        </w:div>
        <w:div w:id="703403897">
          <w:marLeft w:val="0"/>
          <w:marRight w:val="0"/>
          <w:marTop w:val="0"/>
          <w:marBottom w:val="0"/>
          <w:divBdr>
            <w:top w:val="none" w:sz="0" w:space="0" w:color="auto"/>
            <w:left w:val="none" w:sz="0" w:space="0" w:color="auto"/>
            <w:bottom w:val="none" w:sz="0" w:space="0" w:color="auto"/>
            <w:right w:val="none" w:sz="0" w:space="0" w:color="auto"/>
          </w:divBdr>
        </w:div>
        <w:div w:id="1473722">
          <w:marLeft w:val="0"/>
          <w:marRight w:val="0"/>
          <w:marTop w:val="0"/>
          <w:marBottom w:val="0"/>
          <w:divBdr>
            <w:top w:val="none" w:sz="0" w:space="0" w:color="auto"/>
            <w:left w:val="none" w:sz="0" w:space="0" w:color="auto"/>
            <w:bottom w:val="none" w:sz="0" w:space="0" w:color="auto"/>
            <w:right w:val="none" w:sz="0" w:space="0" w:color="auto"/>
          </w:divBdr>
        </w:div>
        <w:div w:id="196431189">
          <w:marLeft w:val="0"/>
          <w:marRight w:val="0"/>
          <w:marTop w:val="0"/>
          <w:marBottom w:val="0"/>
          <w:divBdr>
            <w:top w:val="none" w:sz="0" w:space="0" w:color="auto"/>
            <w:left w:val="none" w:sz="0" w:space="0" w:color="auto"/>
            <w:bottom w:val="none" w:sz="0" w:space="0" w:color="auto"/>
            <w:right w:val="none" w:sz="0" w:space="0" w:color="auto"/>
          </w:divBdr>
        </w:div>
        <w:div w:id="1223903487">
          <w:marLeft w:val="0"/>
          <w:marRight w:val="0"/>
          <w:marTop w:val="0"/>
          <w:marBottom w:val="0"/>
          <w:divBdr>
            <w:top w:val="none" w:sz="0" w:space="0" w:color="auto"/>
            <w:left w:val="none" w:sz="0" w:space="0" w:color="auto"/>
            <w:bottom w:val="none" w:sz="0" w:space="0" w:color="auto"/>
            <w:right w:val="none" w:sz="0" w:space="0" w:color="auto"/>
          </w:divBdr>
        </w:div>
      </w:divsChild>
    </w:div>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244727583">
      <w:bodyDiv w:val="1"/>
      <w:marLeft w:val="0"/>
      <w:marRight w:val="0"/>
      <w:marTop w:val="0"/>
      <w:marBottom w:val="0"/>
      <w:divBdr>
        <w:top w:val="none" w:sz="0" w:space="0" w:color="auto"/>
        <w:left w:val="none" w:sz="0" w:space="0" w:color="auto"/>
        <w:bottom w:val="none" w:sz="0" w:space="0" w:color="auto"/>
        <w:right w:val="none" w:sz="0" w:space="0" w:color="auto"/>
      </w:divBdr>
    </w:div>
    <w:div w:id="309100534">
      <w:bodyDiv w:val="1"/>
      <w:marLeft w:val="0"/>
      <w:marRight w:val="0"/>
      <w:marTop w:val="0"/>
      <w:marBottom w:val="0"/>
      <w:divBdr>
        <w:top w:val="none" w:sz="0" w:space="0" w:color="auto"/>
        <w:left w:val="none" w:sz="0" w:space="0" w:color="auto"/>
        <w:bottom w:val="none" w:sz="0" w:space="0" w:color="auto"/>
        <w:right w:val="none" w:sz="0" w:space="0" w:color="auto"/>
      </w:divBdr>
      <w:divsChild>
        <w:div w:id="1633902000">
          <w:blockQuote w:val="1"/>
          <w:marLeft w:val="720"/>
          <w:marRight w:val="720"/>
          <w:marTop w:val="100"/>
          <w:marBottom w:val="100"/>
          <w:divBdr>
            <w:top w:val="none" w:sz="0" w:space="0" w:color="auto"/>
            <w:left w:val="none" w:sz="0" w:space="0" w:color="auto"/>
            <w:bottom w:val="none" w:sz="0" w:space="0" w:color="auto"/>
            <w:right w:val="none" w:sz="0" w:space="0" w:color="auto"/>
          </w:divBdr>
        </w:div>
        <w:div w:id="11211899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289138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1851063">
      <w:bodyDiv w:val="1"/>
      <w:marLeft w:val="0"/>
      <w:marRight w:val="0"/>
      <w:marTop w:val="0"/>
      <w:marBottom w:val="0"/>
      <w:divBdr>
        <w:top w:val="none" w:sz="0" w:space="0" w:color="auto"/>
        <w:left w:val="none" w:sz="0" w:space="0" w:color="auto"/>
        <w:bottom w:val="none" w:sz="0" w:space="0" w:color="auto"/>
        <w:right w:val="none" w:sz="0" w:space="0" w:color="auto"/>
      </w:divBdr>
      <w:divsChild>
        <w:div w:id="1100369028">
          <w:marLeft w:val="0"/>
          <w:marRight w:val="0"/>
          <w:marTop w:val="240"/>
          <w:marBottom w:val="240"/>
          <w:divBdr>
            <w:top w:val="none" w:sz="0" w:space="0" w:color="auto"/>
            <w:left w:val="none" w:sz="0" w:space="0" w:color="auto"/>
            <w:bottom w:val="none" w:sz="0" w:space="0" w:color="auto"/>
            <w:right w:val="none" w:sz="0" w:space="0" w:color="auto"/>
          </w:divBdr>
        </w:div>
        <w:div w:id="215163664">
          <w:marLeft w:val="0"/>
          <w:marRight w:val="0"/>
          <w:marTop w:val="240"/>
          <w:marBottom w:val="240"/>
          <w:divBdr>
            <w:top w:val="none" w:sz="0" w:space="0" w:color="auto"/>
            <w:left w:val="none" w:sz="0" w:space="0" w:color="auto"/>
            <w:bottom w:val="none" w:sz="0" w:space="0" w:color="auto"/>
            <w:right w:val="none" w:sz="0" w:space="0" w:color="auto"/>
          </w:divBdr>
        </w:div>
        <w:div w:id="657537292">
          <w:marLeft w:val="0"/>
          <w:marRight w:val="0"/>
          <w:marTop w:val="0"/>
          <w:marBottom w:val="0"/>
          <w:divBdr>
            <w:top w:val="none" w:sz="0" w:space="0" w:color="auto"/>
            <w:left w:val="none" w:sz="0" w:space="0" w:color="auto"/>
            <w:bottom w:val="none" w:sz="0" w:space="0" w:color="auto"/>
            <w:right w:val="none" w:sz="0" w:space="0" w:color="auto"/>
          </w:divBdr>
        </w:div>
      </w:divsChild>
    </w:div>
    <w:div w:id="397629863">
      <w:bodyDiv w:val="1"/>
      <w:marLeft w:val="0"/>
      <w:marRight w:val="0"/>
      <w:marTop w:val="0"/>
      <w:marBottom w:val="0"/>
      <w:divBdr>
        <w:top w:val="none" w:sz="0" w:space="0" w:color="auto"/>
        <w:left w:val="none" w:sz="0" w:space="0" w:color="auto"/>
        <w:bottom w:val="none" w:sz="0" w:space="0" w:color="auto"/>
        <w:right w:val="none" w:sz="0" w:space="0" w:color="auto"/>
      </w:divBdr>
    </w:div>
    <w:div w:id="475031733">
      <w:bodyDiv w:val="1"/>
      <w:marLeft w:val="0"/>
      <w:marRight w:val="0"/>
      <w:marTop w:val="0"/>
      <w:marBottom w:val="0"/>
      <w:divBdr>
        <w:top w:val="none" w:sz="0" w:space="0" w:color="auto"/>
        <w:left w:val="none" w:sz="0" w:space="0" w:color="auto"/>
        <w:bottom w:val="none" w:sz="0" w:space="0" w:color="auto"/>
        <w:right w:val="none" w:sz="0" w:space="0" w:color="auto"/>
      </w:divBdr>
    </w:div>
    <w:div w:id="517816637">
      <w:bodyDiv w:val="1"/>
      <w:marLeft w:val="0"/>
      <w:marRight w:val="0"/>
      <w:marTop w:val="0"/>
      <w:marBottom w:val="0"/>
      <w:divBdr>
        <w:top w:val="none" w:sz="0" w:space="0" w:color="auto"/>
        <w:left w:val="none" w:sz="0" w:space="0" w:color="auto"/>
        <w:bottom w:val="none" w:sz="0" w:space="0" w:color="auto"/>
        <w:right w:val="none" w:sz="0" w:space="0" w:color="auto"/>
      </w:divBdr>
      <w:divsChild>
        <w:div w:id="20521230">
          <w:blockQuote w:val="1"/>
          <w:marLeft w:val="720"/>
          <w:marRight w:val="720"/>
          <w:marTop w:val="100"/>
          <w:marBottom w:val="100"/>
          <w:divBdr>
            <w:top w:val="none" w:sz="0" w:space="0" w:color="auto"/>
            <w:left w:val="none" w:sz="0" w:space="0" w:color="auto"/>
            <w:bottom w:val="none" w:sz="0" w:space="0" w:color="auto"/>
            <w:right w:val="none" w:sz="0" w:space="0" w:color="auto"/>
          </w:divBdr>
        </w:div>
        <w:div w:id="47626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2778331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7086671">
      <w:bodyDiv w:val="1"/>
      <w:marLeft w:val="0"/>
      <w:marRight w:val="0"/>
      <w:marTop w:val="0"/>
      <w:marBottom w:val="0"/>
      <w:divBdr>
        <w:top w:val="none" w:sz="0" w:space="0" w:color="auto"/>
        <w:left w:val="none" w:sz="0" w:space="0" w:color="auto"/>
        <w:bottom w:val="none" w:sz="0" w:space="0" w:color="auto"/>
        <w:right w:val="none" w:sz="0" w:space="0" w:color="auto"/>
      </w:divBdr>
    </w:div>
    <w:div w:id="587541964">
      <w:bodyDiv w:val="1"/>
      <w:marLeft w:val="0"/>
      <w:marRight w:val="0"/>
      <w:marTop w:val="0"/>
      <w:marBottom w:val="0"/>
      <w:divBdr>
        <w:top w:val="none" w:sz="0" w:space="0" w:color="auto"/>
        <w:left w:val="none" w:sz="0" w:space="0" w:color="auto"/>
        <w:bottom w:val="none" w:sz="0" w:space="0" w:color="auto"/>
        <w:right w:val="none" w:sz="0" w:space="0" w:color="auto"/>
      </w:divBdr>
    </w:div>
    <w:div w:id="679157398">
      <w:bodyDiv w:val="1"/>
      <w:marLeft w:val="0"/>
      <w:marRight w:val="0"/>
      <w:marTop w:val="0"/>
      <w:marBottom w:val="0"/>
      <w:divBdr>
        <w:top w:val="none" w:sz="0" w:space="0" w:color="auto"/>
        <w:left w:val="none" w:sz="0" w:space="0" w:color="auto"/>
        <w:bottom w:val="none" w:sz="0" w:space="0" w:color="auto"/>
        <w:right w:val="none" w:sz="0" w:space="0" w:color="auto"/>
      </w:divBdr>
      <w:divsChild>
        <w:div w:id="673266679">
          <w:marLeft w:val="0"/>
          <w:marRight w:val="0"/>
          <w:marTop w:val="240"/>
          <w:marBottom w:val="240"/>
          <w:divBdr>
            <w:top w:val="none" w:sz="0" w:space="0" w:color="auto"/>
            <w:left w:val="none" w:sz="0" w:space="0" w:color="auto"/>
            <w:bottom w:val="none" w:sz="0" w:space="0" w:color="auto"/>
            <w:right w:val="none" w:sz="0" w:space="0" w:color="auto"/>
          </w:divBdr>
        </w:div>
        <w:div w:id="294142572">
          <w:marLeft w:val="0"/>
          <w:marRight w:val="0"/>
          <w:marTop w:val="240"/>
          <w:marBottom w:val="240"/>
          <w:divBdr>
            <w:top w:val="none" w:sz="0" w:space="0" w:color="auto"/>
            <w:left w:val="none" w:sz="0" w:space="0" w:color="auto"/>
            <w:bottom w:val="none" w:sz="0" w:space="0" w:color="auto"/>
            <w:right w:val="none" w:sz="0" w:space="0" w:color="auto"/>
          </w:divBdr>
        </w:div>
        <w:div w:id="1087120424">
          <w:marLeft w:val="0"/>
          <w:marRight w:val="0"/>
          <w:marTop w:val="0"/>
          <w:marBottom w:val="0"/>
          <w:divBdr>
            <w:top w:val="none" w:sz="0" w:space="0" w:color="auto"/>
            <w:left w:val="none" w:sz="0" w:space="0" w:color="auto"/>
            <w:bottom w:val="none" w:sz="0" w:space="0" w:color="auto"/>
            <w:right w:val="none" w:sz="0" w:space="0" w:color="auto"/>
          </w:divBdr>
        </w:div>
      </w:divsChild>
    </w:div>
    <w:div w:id="827793179">
      <w:bodyDiv w:val="1"/>
      <w:marLeft w:val="0"/>
      <w:marRight w:val="0"/>
      <w:marTop w:val="0"/>
      <w:marBottom w:val="0"/>
      <w:divBdr>
        <w:top w:val="none" w:sz="0" w:space="0" w:color="auto"/>
        <w:left w:val="none" w:sz="0" w:space="0" w:color="auto"/>
        <w:bottom w:val="none" w:sz="0" w:space="0" w:color="auto"/>
        <w:right w:val="none" w:sz="0" w:space="0" w:color="auto"/>
      </w:divBdr>
    </w:div>
    <w:div w:id="862594762">
      <w:bodyDiv w:val="1"/>
      <w:marLeft w:val="0"/>
      <w:marRight w:val="0"/>
      <w:marTop w:val="0"/>
      <w:marBottom w:val="0"/>
      <w:divBdr>
        <w:top w:val="none" w:sz="0" w:space="0" w:color="auto"/>
        <w:left w:val="none" w:sz="0" w:space="0" w:color="auto"/>
        <w:bottom w:val="none" w:sz="0" w:space="0" w:color="auto"/>
        <w:right w:val="none" w:sz="0" w:space="0" w:color="auto"/>
      </w:divBdr>
    </w:div>
    <w:div w:id="878977491">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112285057">
      <w:bodyDiv w:val="1"/>
      <w:marLeft w:val="0"/>
      <w:marRight w:val="0"/>
      <w:marTop w:val="0"/>
      <w:marBottom w:val="0"/>
      <w:divBdr>
        <w:top w:val="none" w:sz="0" w:space="0" w:color="auto"/>
        <w:left w:val="none" w:sz="0" w:space="0" w:color="auto"/>
        <w:bottom w:val="none" w:sz="0" w:space="0" w:color="auto"/>
        <w:right w:val="none" w:sz="0" w:space="0" w:color="auto"/>
      </w:divBdr>
      <w:divsChild>
        <w:div w:id="1186793309">
          <w:marLeft w:val="0"/>
          <w:marRight w:val="0"/>
          <w:marTop w:val="0"/>
          <w:marBottom w:val="0"/>
          <w:divBdr>
            <w:top w:val="none" w:sz="0" w:space="0" w:color="auto"/>
            <w:left w:val="none" w:sz="0" w:space="0" w:color="auto"/>
            <w:bottom w:val="none" w:sz="0" w:space="0" w:color="auto"/>
            <w:right w:val="none" w:sz="0" w:space="0" w:color="auto"/>
          </w:divBdr>
        </w:div>
        <w:div w:id="105740044">
          <w:marLeft w:val="0"/>
          <w:marRight w:val="0"/>
          <w:marTop w:val="0"/>
          <w:marBottom w:val="0"/>
          <w:divBdr>
            <w:top w:val="none" w:sz="0" w:space="0" w:color="auto"/>
            <w:left w:val="none" w:sz="0" w:space="0" w:color="auto"/>
            <w:bottom w:val="none" w:sz="0" w:space="0" w:color="auto"/>
            <w:right w:val="none" w:sz="0" w:space="0" w:color="auto"/>
          </w:divBdr>
        </w:div>
        <w:div w:id="593708872">
          <w:marLeft w:val="0"/>
          <w:marRight w:val="0"/>
          <w:marTop w:val="0"/>
          <w:marBottom w:val="0"/>
          <w:divBdr>
            <w:top w:val="none" w:sz="0" w:space="0" w:color="auto"/>
            <w:left w:val="none" w:sz="0" w:space="0" w:color="auto"/>
            <w:bottom w:val="none" w:sz="0" w:space="0" w:color="auto"/>
            <w:right w:val="none" w:sz="0" w:space="0" w:color="auto"/>
          </w:divBdr>
        </w:div>
        <w:div w:id="942348780">
          <w:marLeft w:val="0"/>
          <w:marRight w:val="0"/>
          <w:marTop w:val="0"/>
          <w:marBottom w:val="0"/>
          <w:divBdr>
            <w:top w:val="none" w:sz="0" w:space="0" w:color="auto"/>
            <w:left w:val="none" w:sz="0" w:space="0" w:color="auto"/>
            <w:bottom w:val="none" w:sz="0" w:space="0" w:color="auto"/>
            <w:right w:val="none" w:sz="0" w:space="0" w:color="auto"/>
          </w:divBdr>
        </w:div>
        <w:div w:id="1904834402">
          <w:marLeft w:val="0"/>
          <w:marRight w:val="0"/>
          <w:marTop w:val="0"/>
          <w:marBottom w:val="0"/>
          <w:divBdr>
            <w:top w:val="none" w:sz="0" w:space="0" w:color="auto"/>
            <w:left w:val="none" w:sz="0" w:space="0" w:color="auto"/>
            <w:bottom w:val="none" w:sz="0" w:space="0" w:color="auto"/>
            <w:right w:val="none" w:sz="0" w:space="0" w:color="auto"/>
          </w:divBdr>
        </w:div>
        <w:div w:id="201867434">
          <w:marLeft w:val="0"/>
          <w:marRight w:val="0"/>
          <w:marTop w:val="0"/>
          <w:marBottom w:val="0"/>
          <w:divBdr>
            <w:top w:val="none" w:sz="0" w:space="0" w:color="auto"/>
            <w:left w:val="none" w:sz="0" w:space="0" w:color="auto"/>
            <w:bottom w:val="none" w:sz="0" w:space="0" w:color="auto"/>
            <w:right w:val="none" w:sz="0" w:space="0" w:color="auto"/>
          </w:divBdr>
        </w:div>
        <w:div w:id="1449348837">
          <w:marLeft w:val="0"/>
          <w:marRight w:val="0"/>
          <w:marTop w:val="0"/>
          <w:marBottom w:val="0"/>
          <w:divBdr>
            <w:top w:val="none" w:sz="0" w:space="0" w:color="auto"/>
            <w:left w:val="none" w:sz="0" w:space="0" w:color="auto"/>
            <w:bottom w:val="none" w:sz="0" w:space="0" w:color="auto"/>
            <w:right w:val="none" w:sz="0" w:space="0" w:color="auto"/>
          </w:divBdr>
        </w:div>
      </w:divsChild>
    </w:div>
    <w:div w:id="1225679022">
      <w:bodyDiv w:val="1"/>
      <w:marLeft w:val="0"/>
      <w:marRight w:val="0"/>
      <w:marTop w:val="0"/>
      <w:marBottom w:val="0"/>
      <w:divBdr>
        <w:top w:val="none" w:sz="0" w:space="0" w:color="auto"/>
        <w:left w:val="none" w:sz="0" w:space="0" w:color="auto"/>
        <w:bottom w:val="none" w:sz="0" w:space="0" w:color="auto"/>
        <w:right w:val="none" w:sz="0" w:space="0" w:color="auto"/>
      </w:divBdr>
    </w:div>
    <w:div w:id="1313565661">
      <w:bodyDiv w:val="1"/>
      <w:marLeft w:val="0"/>
      <w:marRight w:val="0"/>
      <w:marTop w:val="0"/>
      <w:marBottom w:val="0"/>
      <w:divBdr>
        <w:top w:val="none" w:sz="0" w:space="0" w:color="auto"/>
        <w:left w:val="none" w:sz="0" w:space="0" w:color="auto"/>
        <w:bottom w:val="none" w:sz="0" w:space="0" w:color="auto"/>
        <w:right w:val="none" w:sz="0" w:space="0" w:color="auto"/>
      </w:divBdr>
      <w:divsChild>
        <w:div w:id="1832989213">
          <w:blockQuote w:val="1"/>
          <w:marLeft w:val="720"/>
          <w:marRight w:val="720"/>
          <w:marTop w:val="100"/>
          <w:marBottom w:val="100"/>
          <w:divBdr>
            <w:top w:val="none" w:sz="0" w:space="0" w:color="auto"/>
            <w:left w:val="none" w:sz="0" w:space="0" w:color="auto"/>
            <w:bottom w:val="none" w:sz="0" w:space="0" w:color="auto"/>
            <w:right w:val="none" w:sz="0" w:space="0" w:color="auto"/>
          </w:divBdr>
        </w:div>
        <w:div w:id="536549953">
          <w:blockQuote w:val="1"/>
          <w:marLeft w:val="720"/>
          <w:marRight w:val="720"/>
          <w:marTop w:val="100"/>
          <w:marBottom w:val="100"/>
          <w:divBdr>
            <w:top w:val="none" w:sz="0" w:space="0" w:color="auto"/>
            <w:left w:val="none" w:sz="0" w:space="0" w:color="auto"/>
            <w:bottom w:val="none" w:sz="0" w:space="0" w:color="auto"/>
            <w:right w:val="none" w:sz="0" w:space="0" w:color="auto"/>
          </w:divBdr>
        </w:div>
        <w:div w:id="1369835224">
          <w:blockQuote w:val="1"/>
          <w:marLeft w:val="720"/>
          <w:marRight w:val="720"/>
          <w:marTop w:val="100"/>
          <w:marBottom w:val="100"/>
          <w:divBdr>
            <w:top w:val="none" w:sz="0" w:space="0" w:color="auto"/>
            <w:left w:val="none" w:sz="0" w:space="0" w:color="auto"/>
            <w:bottom w:val="none" w:sz="0" w:space="0" w:color="auto"/>
            <w:right w:val="none" w:sz="0" w:space="0" w:color="auto"/>
          </w:divBdr>
        </w:div>
        <w:div w:id="6060829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0041606">
      <w:bodyDiv w:val="1"/>
      <w:marLeft w:val="0"/>
      <w:marRight w:val="0"/>
      <w:marTop w:val="0"/>
      <w:marBottom w:val="0"/>
      <w:divBdr>
        <w:top w:val="none" w:sz="0" w:space="0" w:color="auto"/>
        <w:left w:val="none" w:sz="0" w:space="0" w:color="auto"/>
        <w:bottom w:val="none" w:sz="0" w:space="0" w:color="auto"/>
        <w:right w:val="none" w:sz="0" w:space="0" w:color="auto"/>
      </w:divBdr>
      <w:divsChild>
        <w:div w:id="64959812">
          <w:marLeft w:val="0"/>
          <w:marRight w:val="0"/>
          <w:marTop w:val="0"/>
          <w:marBottom w:val="0"/>
          <w:divBdr>
            <w:top w:val="none" w:sz="0" w:space="0" w:color="auto"/>
            <w:left w:val="none" w:sz="0" w:space="0" w:color="auto"/>
            <w:bottom w:val="none" w:sz="0" w:space="0" w:color="auto"/>
            <w:right w:val="none" w:sz="0" w:space="0" w:color="auto"/>
          </w:divBdr>
        </w:div>
        <w:div w:id="252201547">
          <w:marLeft w:val="0"/>
          <w:marRight w:val="0"/>
          <w:marTop w:val="0"/>
          <w:marBottom w:val="0"/>
          <w:divBdr>
            <w:top w:val="none" w:sz="0" w:space="0" w:color="auto"/>
            <w:left w:val="none" w:sz="0" w:space="0" w:color="auto"/>
            <w:bottom w:val="none" w:sz="0" w:space="0" w:color="auto"/>
            <w:right w:val="none" w:sz="0" w:space="0" w:color="auto"/>
          </w:divBdr>
        </w:div>
        <w:div w:id="983847734">
          <w:marLeft w:val="0"/>
          <w:marRight w:val="0"/>
          <w:marTop w:val="0"/>
          <w:marBottom w:val="0"/>
          <w:divBdr>
            <w:top w:val="none" w:sz="0" w:space="0" w:color="auto"/>
            <w:left w:val="none" w:sz="0" w:space="0" w:color="auto"/>
            <w:bottom w:val="none" w:sz="0" w:space="0" w:color="auto"/>
            <w:right w:val="none" w:sz="0" w:space="0" w:color="auto"/>
          </w:divBdr>
        </w:div>
        <w:div w:id="1367834266">
          <w:marLeft w:val="0"/>
          <w:marRight w:val="0"/>
          <w:marTop w:val="0"/>
          <w:marBottom w:val="0"/>
          <w:divBdr>
            <w:top w:val="none" w:sz="0" w:space="0" w:color="auto"/>
            <w:left w:val="none" w:sz="0" w:space="0" w:color="auto"/>
            <w:bottom w:val="none" w:sz="0" w:space="0" w:color="auto"/>
            <w:right w:val="none" w:sz="0" w:space="0" w:color="auto"/>
          </w:divBdr>
        </w:div>
        <w:div w:id="1405375446">
          <w:marLeft w:val="0"/>
          <w:marRight w:val="0"/>
          <w:marTop w:val="0"/>
          <w:marBottom w:val="0"/>
          <w:divBdr>
            <w:top w:val="none" w:sz="0" w:space="0" w:color="auto"/>
            <w:left w:val="none" w:sz="0" w:space="0" w:color="auto"/>
            <w:bottom w:val="none" w:sz="0" w:space="0" w:color="auto"/>
            <w:right w:val="none" w:sz="0" w:space="0" w:color="auto"/>
          </w:divBdr>
        </w:div>
      </w:divsChild>
    </w:div>
    <w:div w:id="1362319496">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 w:id="1500341901">
      <w:bodyDiv w:val="1"/>
      <w:marLeft w:val="0"/>
      <w:marRight w:val="0"/>
      <w:marTop w:val="0"/>
      <w:marBottom w:val="0"/>
      <w:divBdr>
        <w:top w:val="none" w:sz="0" w:space="0" w:color="auto"/>
        <w:left w:val="none" w:sz="0" w:space="0" w:color="auto"/>
        <w:bottom w:val="none" w:sz="0" w:space="0" w:color="auto"/>
        <w:right w:val="none" w:sz="0" w:space="0" w:color="auto"/>
      </w:divBdr>
    </w:div>
    <w:div w:id="1604804060">
      <w:bodyDiv w:val="1"/>
      <w:marLeft w:val="0"/>
      <w:marRight w:val="0"/>
      <w:marTop w:val="0"/>
      <w:marBottom w:val="0"/>
      <w:divBdr>
        <w:top w:val="none" w:sz="0" w:space="0" w:color="auto"/>
        <w:left w:val="none" w:sz="0" w:space="0" w:color="auto"/>
        <w:bottom w:val="none" w:sz="0" w:space="0" w:color="auto"/>
        <w:right w:val="none" w:sz="0" w:space="0" w:color="auto"/>
      </w:divBdr>
      <w:divsChild>
        <w:div w:id="1909487208">
          <w:blockQuote w:val="1"/>
          <w:marLeft w:val="720"/>
          <w:marRight w:val="720"/>
          <w:marTop w:val="100"/>
          <w:marBottom w:val="100"/>
          <w:divBdr>
            <w:top w:val="none" w:sz="0" w:space="0" w:color="auto"/>
            <w:left w:val="none" w:sz="0" w:space="0" w:color="auto"/>
            <w:bottom w:val="none" w:sz="0" w:space="0" w:color="auto"/>
            <w:right w:val="none" w:sz="0" w:space="0" w:color="auto"/>
          </w:divBdr>
        </w:div>
        <w:div w:id="5463378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0401334">
          <w:blockQuote w:val="1"/>
          <w:marLeft w:val="720"/>
          <w:marRight w:val="720"/>
          <w:marTop w:val="100"/>
          <w:marBottom w:val="100"/>
          <w:divBdr>
            <w:top w:val="none" w:sz="0" w:space="0" w:color="auto"/>
            <w:left w:val="none" w:sz="0" w:space="0" w:color="auto"/>
            <w:bottom w:val="none" w:sz="0" w:space="0" w:color="auto"/>
            <w:right w:val="none" w:sz="0" w:space="0" w:color="auto"/>
          </w:divBdr>
        </w:div>
        <w:div w:id="1926888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1524952">
      <w:bodyDiv w:val="1"/>
      <w:marLeft w:val="0"/>
      <w:marRight w:val="0"/>
      <w:marTop w:val="0"/>
      <w:marBottom w:val="0"/>
      <w:divBdr>
        <w:top w:val="none" w:sz="0" w:space="0" w:color="auto"/>
        <w:left w:val="none" w:sz="0" w:space="0" w:color="auto"/>
        <w:bottom w:val="none" w:sz="0" w:space="0" w:color="auto"/>
        <w:right w:val="none" w:sz="0" w:space="0" w:color="auto"/>
      </w:divBdr>
    </w:div>
    <w:div w:id="2103379882">
      <w:bodyDiv w:val="1"/>
      <w:marLeft w:val="0"/>
      <w:marRight w:val="0"/>
      <w:marTop w:val="0"/>
      <w:marBottom w:val="0"/>
      <w:divBdr>
        <w:top w:val="none" w:sz="0" w:space="0" w:color="auto"/>
        <w:left w:val="none" w:sz="0" w:space="0" w:color="auto"/>
        <w:bottom w:val="none" w:sz="0" w:space="0" w:color="auto"/>
        <w:right w:val="none" w:sz="0" w:space="0" w:color="auto"/>
      </w:divBdr>
      <w:divsChild>
        <w:div w:id="617104212">
          <w:marLeft w:val="0"/>
          <w:marRight w:val="0"/>
          <w:marTop w:val="0"/>
          <w:marBottom w:val="0"/>
          <w:divBdr>
            <w:top w:val="none" w:sz="0" w:space="0" w:color="auto"/>
            <w:left w:val="none" w:sz="0" w:space="0" w:color="auto"/>
            <w:bottom w:val="none" w:sz="0" w:space="0" w:color="auto"/>
            <w:right w:val="none" w:sz="0" w:space="0" w:color="auto"/>
          </w:divBdr>
        </w:div>
        <w:div w:id="1363551541">
          <w:marLeft w:val="0"/>
          <w:marRight w:val="0"/>
          <w:marTop w:val="0"/>
          <w:marBottom w:val="0"/>
          <w:divBdr>
            <w:top w:val="none" w:sz="0" w:space="0" w:color="auto"/>
            <w:left w:val="none" w:sz="0" w:space="0" w:color="auto"/>
            <w:bottom w:val="none" w:sz="0" w:space="0" w:color="auto"/>
            <w:right w:val="none" w:sz="0" w:space="0" w:color="auto"/>
          </w:divBdr>
        </w:div>
        <w:div w:id="1485507622">
          <w:marLeft w:val="0"/>
          <w:marRight w:val="0"/>
          <w:marTop w:val="0"/>
          <w:marBottom w:val="0"/>
          <w:divBdr>
            <w:top w:val="none" w:sz="0" w:space="0" w:color="auto"/>
            <w:left w:val="none" w:sz="0" w:space="0" w:color="auto"/>
            <w:bottom w:val="none" w:sz="0" w:space="0" w:color="auto"/>
            <w:right w:val="none" w:sz="0" w:space="0" w:color="auto"/>
          </w:divBdr>
        </w:div>
        <w:div w:id="1704089875">
          <w:marLeft w:val="0"/>
          <w:marRight w:val="0"/>
          <w:marTop w:val="0"/>
          <w:marBottom w:val="0"/>
          <w:divBdr>
            <w:top w:val="none" w:sz="0" w:space="0" w:color="auto"/>
            <w:left w:val="none" w:sz="0" w:space="0" w:color="auto"/>
            <w:bottom w:val="none" w:sz="0" w:space="0" w:color="auto"/>
            <w:right w:val="none" w:sz="0" w:space="0" w:color="auto"/>
          </w:divBdr>
        </w:div>
        <w:div w:id="20301405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image" Target="media/image9.jpg"/><Relationship Id="rId39" Type="http://schemas.openxmlformats.org/officeDocument/2006/relationships/image" Target="media/image18.jpeg"/><Relationship Id="rId21" Type="http://schemas.openxmlformats.org/officeDocument/2006/relationships/footer" Target="footer3.xml"/><Relationship Id="rId34" Type="http://schemas.openxmlformats.org/officeDocument/2006/relationships/image" Target="media/image13.jpg"/><Relationship Id="rId42" Type="http://schemas.openxmlformats.org/officeDocument/2006/relationships/image" Target="media/image21.png"/><Relationship Id="rId47" Type="http://schemas.openxmlformats.org/officeDocument/2006/relationships/image" Target="media/image25.jpeg"/><Relationship Id="rId50"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footer" Target="footer4.xml"/><Relationship Id="rId11" Type="http://schemas.openxmlformats.org/officeDocument/2006/relationships/image" Target="media/image1.jpg"/><Relationship Id="rId24" Type="http://schemas.openxmlformats.org/officeDocument/2006/relationships/hyperlink" Target="https://www.instagram.com/lashesbythefines.jada?igsh=ZzUyN2lqndVqemxs&amp;utm_source=qr" TargetMode="External"/><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glossaryDocument" Target="glossary/document.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oter" Target="footer5.xml"/><Relationship Id="rId44" Type="http://schemas.openxmlformats.org/officeDocument/2006/relationships/image" Target="media/image23.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header" Target="header5.xml"/><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6.jpg"/><Relationship Id="rId8" Type="http://schemas.openxmlformats.org/officeDocument/2006/relationships/webSettings" Target="webSettings.xml"/><Relationship Id="rId51"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8.jpg"/><Relationship Id="rId33" Type="http://schemas.openxmlformats.org/officeDocument/2006/relationships/image" Target="media/image12.jpg"/><Relationship Id="rId38" Type="http://schemas.openxmlformats.org/officeDocument/2006/relationships/image" Target="media/image17.jpeg"/><Relationship Id="rId46" Type="http://schemas.microsoft.com/office/2007/relationships/hdphoto" Target="media/hdphoto1.wdp"/><Relationship Id="rId20" Type="http://schemas.openxmlformats.org/officeDocument/2006/relationships/header" Target="header3.xml"/><Relationship Id="rId41" Type="http://schemas.openxmlformats.org/officeDocument/2006/relationships/image" Target="media/image20.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7.jpeg"/><Relationship Id="rId28" Type="http://schemas.openxmlformats.org/officeDocument/2006/relationships/header" Target="header4.xml"/><Relationship Id="rId36" Type="http://schemas.openxmlformats.org/officeDocument/2006/relationships/image" Target="media/image15.jpeg"/><Relationship Id="rId49" Type="http://schemas.openxmlformats.org/officeDocument/2006/relationships/image" Target="media/image2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awfLa1\AppData\Roaming\Microsoft\Templates\Traditional%20news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4B2714366D745F1B2E3B63D70A855CF"/>
        <w:category>
          <w:name w:val="General"/>
          <w:gallery w:val="placeholder"/>
        </w:category>
        <w:types>
          <w:type w:val="bbPlcHdr"/>
        </w:types>
        <w:behaviors>
          <w:behavior w:val="content"/>
        </w:behaviors>
        <w:guid w:val="{650D6D35-C342-43F0-B533-9373B3BA6855}"/>
      </w:docPartPr>
      <w:docPartBody>
        <w:p w:rsidR="00D5125B" w:rsidRDefault="00D5125B">
          <w:pPr>
            <w:pStyle w:val="34B2714366D745F1B2E3B63D70A855CF"/>
          </w:pPr>
          <w:r w:rsidRPr="00F7629D">
            <w:t xml:space="preserve">Tuesday, </w:t>
          </w:r>
          <w:r w:rsidRPr="00F7629D">
            <w:br/>
            <w:t xml:space="preserve">Sep 20, </w:t>
          </w:r>
          <w:r w:rsidRPr="00F7629D">
            <w:br/>
            <w:t>YYYY</w:t>
          </w:r>
        </w:p>
      </w:docPartBody>
    </w:docPart>
    <w:docPart>
      <w:docPartPr>
        <w:name w:val="3ABFFF4827EB44D786C881C1C5A9354E"/>
        <w:category>
          <w:name w:val="General"/>
          <w:gallery w:val="placeholder"/>
        </w:category>
        <w:types>
          <w:type w:val="bbPlcHdr"/>
        </w:types>
        <w:behaviors>
          <w:behavior w:val="content"/>
        </w:behaviors>
        <w:guid w:val="{80A53D3F-FDD0-4478-B3D8-14B6D66DB324}"/>
      </w:docPartPr>
      <w:docPartBody>
        <w:p w:rsidR="00D5125B" w:rsidRDefault="00D5125B">
          <w:pPr>
            <w:pStyle w:val="3ABFFF4827EB44D786C881C1C5A9354E"/>
          </w:pPr>
          <w:r w:rsidRPr="00EB7B98">
            <w:t>Latest news and bulletin updates</w:t>
          </w:r>
        </w:p>
      </w:docPartBody>
    </w:docPart>
    <w:docPart>
      <w:docPartPr>
        <w:name w:val="CC3358E0FD7D4DED91A53F46E4885302"/>
        <w:category>
          <w:name w:val="General"/>
          <w:gallery w:val="placeholder"/>
        </w:category>
        <w:types>
          <w:type w:val="bbPlcHdr"/>
        </w:types>
        <w:behaviors>
          <w:behavior w:val="content"/>
        </w:behaviors>
        <w:guid w:val="{609D917E-399C-411C-B464-DFFF7EF01160}"/>
      </w:docPartPr>
      <w:docPartBody>
        <w:p w:rsidR="00D5125B" w:rsidRDefault="00D5125B">
          <w:pPr>
            <w:pStyle w:val="CC3358E0FD7D4DED91A53F46E4885302"/>
          </w:pPr>
          <w:r w:rsidRPr="00F7629D">
            <w:t>Issue</w:t>
          </w:r>
          <w:r w:rsidRPr="00F7629D">
            <w:br/>
            <w:t>#10</w:t>
          </w:r>
        </w:p>
      </w:docPartBody>
    </w:docPart>
    <w:docPart>
      <w:docPartPr>
        <w:name w:val="7A05723AB245425380450C1F4335B589"/>
        <w:category>
          <w:name w:val="General"/>
          <w:gallery w:val="placeholder"/>
        </w:category>
        <w:types>
          <w:type w:val="bbPlcHdr"/>
        </w:types>
        <w:behaviors>
          <w:behavior w:val="content"/>
        </w:behaviors>
        <w:guid w:val="{46944517-4857-4049-832D-68ADE90FFF61}"/>
      </w:docPartPr>
      <w:docPartBody>
        <w:p w:rsidR="00D5125B" w:rsidRDefault="00D5125B">
          <w:pPr>
            <w:pStyle w:val="7A05723AB245425380450C1F4335B589"/>
          </w:pPr>
          <w:r w:rsidRPr="00F7629D">
            <w:t>The scoop of the day</w:t>
          </w:r>
        </w:p>
      </w:docPartBody>
    </w:docPart>
    <w:docPart>
      <w:docPartPr>
        <w:name w:val="81CAE70070F74316BF25F218274B51C2"/>
        <w:category>
          <w:name w:val="General"/>
          <w:gallery w:val="placeholder"/>
        </w:category>
        <w:types>
          <w:type w:val="bbPlcHdr"/>
        </w:types>
        <w:behaviors>
          <w:behavior w:val="content"/>
        </w:behaviors>
        <w:guid w:val="{554FC4DA-E37F-462E-8D71-1930423BB679}"/>
      </w:docPartPr>
      <w:docPartBody>
        <w:p w:rsidR="00D5125B" w:rsidRDefault="00D5125B">
          <w:pPr>
            <w:pStyle w:val="81CAE70070F74316BF25F218274B51C2"/>
          </w:pPr>
          <w:r w:rsidRPr="00F7629D">
            <w:t>The latest updates</w:t>
          </w:r>
        </w:p>
      </w:docPartBody>
    </w:docPart>
    <w:docPart>
      <w:docPartPr>
        <w:name w:val="D0BEA21EF8B14F00A7EB6E15EC435C3B"/>
        <w:category>
          <w:name w:val="General"/>
          <w:gallery w:val="placeholder"/>
        </w:category>
        <w:types>
          <w:type w:val="bbPlcHdr"/>
        </w:types>
        <w:behaviors>
          <w:behavior w:val="content"/>
        </w:behaviors>
        <w:guid w:val="{0D91925B-079D-4F84-8D4E-4AAE47B78026}"/>
      </w:docPartPr>
      <w:docPartBody>
        <w:p w:rsidR="00D5125B" w:rsidRPr="00F66772" w:rsidRDefault="00D5125B">
          <w:r w:rsidRPr="00F66772">
            <w:t xml:space="preserve">Video provides a powerful way to help you prove your point. When you click Online Video, you can paste in the embed code for the video you want to add. You can also type a keyword to search online for the video that best fits your document. </w:t>
          </w:r>
        </w:p>
        <w:p w:rsidR="00D5125B" w:rsidRPr="00F66772" w:rsidRDefault="00D5125B">
          <w:r w:rsidRPr="00F66772">
            <w:t xml:space="preserve">To make your document look professionally produced, Word provides header, footer, cover page, and text box designs that complement each other. For example, you can add a matching cover page, header, and sidebar. </w:t>
          </w:r>
        </w:p>
        <w:p w:rsidR="00D5125B" w:rsidRPr="00F66772" w:rsidRDefault="00D5125B">
          <w:r w:rsidRPr="00F66772">
            <w:t xml:space="preserve">Click Insert and then choose the elements you want from the different galleries. </w:t>
          </w:r>
        </w:p>
        <w:p w:rsidR="00D5125B" w:rsidRPr="00F66772" w:rsidRDefault="00D5125B">
          <w:r w:rsidRPr="00F66772">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D5125B" w:rsidRPr="00F66772" w:rsidRDefault="00D5125B">
          <w:r w:rsidRPr="00F66772">
            <w:t xml:space="preserve">Save time in Word with new buttons that show up where you need them. To change the way a picture fits in your document, click it and a button for layout options appears next to it. </w:t>
          </w:r>
        </w:p>
        <w:p w:rsidR="00D5125B" w:rsidRDefault="00D5125B">
          <w:pPr>
            <w:pStyle w:val="D0BEA21EF8B14F00A7EB6E15EC435C3B"/>
          </w:pPr>
          <w:r w:rsidRPr="00F66772">
            <w:t>When you work on a table, click where you want to add a row or a column, and then click the plus sign.</w:t>
          </w:r>
        </w:p>
      </w:docPartBody>
    </w:docPart>
    <w:docPart>
      <w:docPartPr>
        <w:name w:val="FF2204E3FF0F4356BF9C53A454745366"/>
        <w:category>
          <w:name w:val="General"/>
          <w:gallery w:val="placeholder"/>
        </w:category>
        <w:types>
          <w:type w:val="bbPlcHdr"/>
        </w:types>
        <w:behaviors>
          <w:behavior w:val="content"/>
        </w:behaviors>
        <w:guid w:val="{B16600BA-85C5-484D-9E74-8093F2303B3B}"/>
      </w:docPartPr>
      <w:docPartBody>
        <w:p w:rsidR="00D5125B" w:rsidRDefault="00D5125B">
          <w:pPr>
            <w:pStyle w:val="FF2204E3FF0F4356BF9C53A454745366"/>
          </w:pPr>
          <w:r w:rsidRPr="00F963ED">
            <w:t>Picture Caption: To make your document look professionally produced, Word provides header, footer, cover page, and text box designs that complement each other.</w:t>
          </w:r>
        </w:p>
      </w:docPartBody>
    </w:docPart>
    <w:docPart>
      <w:docPartPr>
        <w:name w:val="F164D9C8DE294695B53A11C63C643EA5"/>
        <w:category>
          <w:name w:val="General"/>
          <w:gallery w:val="placeholder"/>
        </w:category>
        <w:types>
          <w:type w:val="bbPlcHdr"/>
        </w:types>
        <w:behaviors>
          <w:behavior w:val="content"/>
        </w:behaviors>
        <w:guid w:val="{246A2D6F-AC2E-4002-903C-A2A03CC9D46B}"/>
      </w:docPartPr>
      <w:docPartBody>
        <w:p w:rsidR="00D5125B" w:rsidRDefault="00D5125B">
          <w:pPr>
            <w:pStyle w:val="F164D9C8DE294695B53A11C63C643EA5"/>
          </w:pPr>
          <w:r w:rsidRPr="00F7629D">
            <w:t xml:space="preserve">Tuesday, Sep 20, </w:t>
          </w:r>
          <w:r>
            <w:t>Y</w:t>
          </w:r>
          <w:r w:rsidRPr="00F7629D">
            <w:t>YYY</w:t>
          </w:r>
        </w:p>
      </w:docPartBody>
    </w:docPart>
    <w:docPart>
      <w:docPartPr>
        <w:name w:val="C74A025409184BECB32EBEA066362F6C"/>
        <w:category>
          <w:name w:val="General"/>
          <w:gallery w:val="placeholder"/>
        </w:category>
        <w:types>
          <w:type w:val="bbPlcHdr"/>
        </w:types>
        <w:behaviors>
          <w:behavior w:val="content"/>
        </w:behaviors>
        <w:guid w:val="{FE47C389-BC4D-49F4-A383-BEC485B49552}"/>
      </w:docPartPr>
      <w:docPartBody>
        <w:p w:rsidR="00D5125B" w:rsidRDefault="00D5125B">
          <w:pPr>
            <w:pStyle w:val="C74A025409184BECB32EBEA066362F6C"/>
          </w:pPr>
          <w:r w:rsidRPr="00F7629D">
            <w:t>NEWS TODAY</w:t>
          </w:r>
        </w:p>
      </w:docPartBody>
    </w:docPart>
    <w:docPart>
      <w:docPartPr>
        <w:name w:val="F0FE8D1B18934F26BE9A6D8989676ED1"/>
        <w:category>
          <w:name w:val="General"/>
          <w:gallery w:val="placeholder"/>
        </w:category>
        <w:types>
          <w:type w:val="bbPlcHdr"/>
        </w:types>
        <w:behaviors>
          <w:behavior w:val="content"/>
        </w:behaviors>
        <w:guid w:val="{1DE37C76-4C8F-4F71-89EC-666970A23B37}"/>
      </w:docPartPr>
      <w:docPartBody>
        <w:p w:rsidR="00D5125B" w:rsidRDefault="00D5125B">
          <w:pPr>
            <w:pStyle w:val="F0FE8D1B18934F26BE9A6D8989676ED1"/>
          </w:pPr>
          <w:r w:rsidRPr="00800A0F">
            <w:t>Issue #10</w:t>
          </w:r>
        </w:p>
      </w:docPartBody>
    </w:docPart>
    <w:docPart>
      <w:docPartPr>
        <w:name w:val="18DA1BAF2AE64235850C805E80014214"/>
        <w:category>
          <w:name w:val="General"/>
          <w:gallery w:val="placeholder"/>
        </w:category>
        <w:types>
          <w:type w:val="bbPlcHdr"/>
        </w:types>
        <w:behaviors>
          <w:behavior w:val="content"/>
        </w:behaviors>
        <w:guid w:val="{AFF16A50-668D-4274-863F-914B5A978A17}"/>
      </w:docPartPr>
      <w:docPartBody>
        <w:p w:rsidR="00D5125B" w:rsidRDefault="00D5125B">
          <w:pPr>
            <w:pStyle w:val="18DA1BAF2AE64235850C805E80014214"/>
          </w:pPr>
          <w:r w:rsidRPr="00F7629D">
            <w:t>Mirjam Nilsson</w:t>
          </w:r>
        </w:p>
      </w:docPartBody>
    </w:docPart>
    <w:docPart>
      <w:docPartPr>
        <w:name w:val="53520463A1EE4FDEB4B28E967C529392"/>
        <w:category>
          <w:name w:val="General"/>
          <w:gallery w:val="placeholder"/>
        </w:category>
        <w:types>
          <w:type w:val="bbPlcHdr"/>
        </w:types>
        <w:behaviors>
          <w:behavior w:val="content"/>
        </w:behaviors>
        <w:guid w:val="{05D80E25-CAE5-4A78-A53A-EE907092309B}"/>
      </w:docPartPr>
      <w:docPartBody>
        <w:p w:rsidR="00D5125B" w:rsidRDefault="00D5125B">
          <w:pPr>
            <w:pStyle w:val="53520463A1EE4FDEB4B28E967C529392"/>
          </w:pPr>
          <w:r w:rsidRPr="00C07E8F">
            <w:t>The latest breaking news of the day</w:t>
          </w:r>
        </w:p>
      </w:docPartBody>
    </w:docPart>
    <w:docPart>
      <w:docPartPr>
        <w:name w:val="48D0BFB9D7B545D5A8400F0CCB6232A8"/>
        <w:category>
          <w:name w:val="General"/>
          <w:gallery w:val="placeholder"/>
        </w:category>
        <w:types>
          <w:type w:val="bbPlcHdr"/>
        </w:types>
        <w:behaviors>
          <w:behavior w:val="content"/>
        </w:behaviors>
        <w:guid w:val="{7FFB0409-B132-4F48-9F8C-A8AEABC4C732}"/>
      </w:docPartPr>
      <w:docPartBody>
        <w:p w:rsidR="00D5125B" w:rsidRDefault="00D5125B">
          <w:pPr>
            <w:pStyle w:val="48D0BFB9D7B545D5A8400F0CCB6232A8"/>
          </w:pPr>
          <w:r w:rsidRPr="00C07E8F">
            <w:t>The latest updates to get you through the day</w:t>
          </w:r>
        </w:p>
      </w:docPartBody>
    </w:docPart>
    <w:docPart>
      <w:docPartPr>
        <w:name w:val="494CB4AD88C843D79257680B81324D4C"/>
        <w:category>
          <w:name w:val="General"/>
          <w:gallery w:val="placeholder"/>
        </w:category>
        <w:types>
          <w:type w:val="bbPlcHdr"/>
        </w:types>
        <w:behaviors>
          <w:behavior w:val="content"/>
        </w:behaviors>
        <w:guid w:val="{954C787A-75DB-4C1C-9D9F-7A1C99046331}"/>
      </w:docPartPr>
      <w:docPartBody>
        <w:p w:rsidR="00D5125B" w:rsidRPr="008C0AD6" w:rsidRDefault="00D5125B">
          <w:r w:rsidRPr="008C0AD6">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D5125B" w:rsidRPr="008C0AD6" w:rsidRDefault="00D5125B">
          <w:r w:rsidRPr="008C0AD6">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w:t>
          </w:r>
        </w:p>
        <w:p w:rsidR="00D5125B" w:rsidRDefault="00D5125B">
          <w:pPr>
            <w:pStyle w:val="494CB4AD88C843D79257680B81324D4C"/>
          </w:pPr>
          <w:r w:rsidRPr="008C0AD6">
            <w:t xml:space="preserve">When you work on a table, click where you want to add a row or a column, and then click the plus sign.  </w:t>
          </w:r>
        </w:p>
      </w:docPartBody>
    </w:docPart>
    <w:docPart>
      <w:docPartPr>
        <w:name w:val="5444D2407A3741B28D12182F4D76BCB4"/>
        <w:category>
          <w:name w:val="General"/>
          <w:gallery w:val="placeholder"/>
        </w:category>
        <w:types>
          <w:type w:val="bbPlcHdr"/>
        </w:types>
        <w:behaviors>
          <w:behavior w:val="content"/>
        </w:behaviors>
        <w:guid w:val="{C617D7A3-DC96-4EBA-B879-3BA32B8A7937}"/>
      </w:docPartPr>
      <w:docPartBody>
        <w:p w:rsidR="00D5125B" w:rsidRDefault="00D5125B">
          <w:pPr>
            <w:pStyle w:val="5444D2407A3741B28D12182F4D76BCB4"/>
          </w:pPr>
          <w:r w:rsidRPr="00F7629D">
            <w:t>Mirjam Nilsson</w:t>
          </w:r>
        </w:p>
      </w:docPartBody>
    </w:docPart>
    <w:docPart>
      <w:docPartPr>
        <w:name w:val="27D414C4B4A14C1CA5A3C0AC7764D926"/>
        <w:category>
          <w:name w:val="General"/>
          <w:gallery w:val="placeholder"/>
        </w:category>
        <w:types>
          <w:type w:val="bbPlcHdr"/>
        </w:types>
        <w:behaviors>
          <w:behavior w:val="content"/>
        </w:behaviors>
        <w:guid w:val="{63A1217D-3CB4-4A3B-ACA5-6501DDC6C7E7}"/>
      </w:docPartPr>
      <w:docPartBody>
        <w:p w:rsidR="00D5125B" w:rsidRDefault="00D5125B">
          <w:pPr>
            <w:pStyle w:val="27D414C4B4A14C1CA5A3C0AC7764D926"/>
          </w:pPr>
          <w:r w:rsidRPr="00C07E8F">
            <w:t>The latest breaking news</w:t>
          </w:r>
        </w:p>
      </w:docPartBody>
    </w:docPart>
    <w:docPart>
      <w:docPartPr>
        <w:name w:val="842195509C5C4E5F983C4A8D7C4DD837"/>
        <w:category>
          <w:name w:val="General"/>
          <w:gallery w:val="placeholder"/>
        </w:category>
        <w:types>
          <w:type w:val="bbPlcHdr"/>
        </w:types>
        <w:behaviors>
          <w:behavior w:val="content"/>
        </w:behaviors>
        <w:guid w:val="{661B01E1-AD2E-4CC5-8722-DF5F0F5382AB}"/>
      </w:docPartPr>
      <w:docPartBody>
        <w:p w:rsidR="00D5125B" w:rsidRDefault="00D5125B">
          <w:pPr>
            <w:pStyle w:val="842195509C5C4E5F983C4A8D7C4DD837"/>
          </w:pPr>
          <w:r w:rsidRPr="007C10B3">
            <w:t>The latest updates to get you through the day</w:t>
          </w:r>
        </w:p>
      </w:docPartBody>
    </w:docPart>
    <w:docPart>
      <w:docPartPr>
        <w:name w:val="750D8D49F48F4702B476777B1F741586"/>
        <w:category>
          <w:name w:val="General"/>
          <w:gallery w:val="placeholder"/>
        </w:category>
        <w:types>
          <w:type w:val="bbPlcHdr"/>
        </w:types>
        <w:behaviors>
          <w:behavior w:val="content"/>
        </w:behaviors>
        <w:guid w:val="{EA358FA6-153E-4241-A0D4-69697C1D6FDD}"/>
      </w:docPartPr>
      <w:docPartBody>
        <w:p w:rsidR="00D5125B" w:rsidRDefault="00D5125B">
          <w:pPr>
            <w:pStyle w:val="750D8D49F48F4702B476777B1F741586"/>
          </w:pPr>
          <w:r w:rsidRPr="00F7629D">
            <w:t>NEWS TODAY</w:t>
          </w:r>
        </w:p>
      </w:docPartBody>
    </w:docPart>
    <w:docPart>
      <w:docPartPr>
        <w:name w:val="4063719199B34E69B3E07066054D964B"/>
        <w:category>
          <w:name w:val="General"/>
          <w:gallery w:val="placeholder"/>
        </w:category>
        <w:types>
          <w:type w:val="bbPlcHdr"/>
        </w:types>
        <w:behaviors>
          <w:behavior w:val="content"/>
        </w:behaviors>
        <w:guid w:val="{2F4DA293-0E8A-4EFC-AB63-5368C3689BC5}"/>
      </w:docPartPr>
      <w:docPartBody>
        <w:p w:rsidR="00D5125B" w:rsidRDefault="00D5125B">
          <w:pPr>
            <w:pStyle w:val="4063719199B34E69B3E07066054D964B"/>
          </w:pPr>
          <w:r w:rsidRPr="00800A0F">
            <w:t>Issue #10</w:t>
          </w:r>
        </w:p>
      </w:docPartBody>
    </w:docPart>
    <w:docPart>
      <w:docPartPr>
        <w:name w:val="A8FBC88940F545EAB9D2C4B54B33592F"/>
        <w:category>
          <w:name w:val="General"/>
          <w:gallery w:val="placeholder"/>
        </w:category>
        <w:types>
          <w:type w:val="bbPlcHdr"/>
        </w:types>
        <w:behaviors>
          <w:behavior w:val="content"/>
        </w:behaviors>
        <w:guid w:val="{6C171515-B19B-44BE-BF3F-3474AADF3992}"/>
      </w:docPartPr>
      <w:docPartBody>
        <w:p w:rsidR="00D5125B" w:rsidRDefault="00D5125B">
          <w:pPr>
            <w:pStyle w:val="A8FBC88940F545EAB9D2C4B54B33592F"/>
          </w:pPr>
          <w:r w:rsidRPr="009D5E5F">
            <w:t>The scoop of the day</w:t>
          </w:r>
        </w:p>
      </w:docPartBody>
    </w:docPart>
    <w:docPart>
      <w:docPartPr>
        <w:name w:val="84FD848AC4D64754B408905BB1C5D27B"/>
        <w:category>
          <w:name w:val="General"/>
          <w:gallery w:val="placeholder"/>
        </w:category>
        <w:types>
          <w:type w:val="bbPlcHdr"/>
        </w:types>
        <w:behaviors>
          <w:behavior w:val="content"/>
        </w:behaviors>
        <w:guid w:val="{267BEB5D-FBD5-49DB-8C17-92E5A28308F3}"/>
      </w:docPartPr>
      <w:docPartBody>
        <w:p w:rsidR="00D5125B" w:rsidRDefault="00D5125B">
          <w:pPr>
            <w:pStyle w:val="84FD848AC4D64754B408905BB1C5D27B"/>
          </w:pPr>
          <w:r w:rsidRPr="009D5E5F">
            <w:t>The latest updates</w:t>
          </w:r>
        </w:p>
      </w:docPartBody>
    </w:docPart>
    <w:docPart>
      <w:docPartPr>
        <w:name w:val="B6B69913D29540AE8EE41BD91EA85858"/>
        <w:category>
          <w:name w:val="General"/>
          <w:gallery w:val="placeholder"/>
        </w:category>
        <w:types>
          <w:type w:val="bbPlcHdr"/>
        </w:types>
        <w:behaviors>
          <w:behavior w:val="content"/>
        </w:behaviors>
        <w:guid w:val="{5978DDCB-FEB1-45FC-8E86-0A575556D5F9}"/>
      </w:docPartPr>
      <w:docPartBody>
        <w:p w:rsidR="00D5125B" w:rsidRDefault="00D5125B">
          <w:pPr>
            <w:pStyle w:val="B6B69913D29540AE8EE41BD91EA85858"/>
          </w:pPr>
          <w:r w:rsidRPr="00F7629D">
            <w:t>Mirjam Nilsson</w:t>
          </w:r>
        </w:p>
      </w:docPartBody>
    </w:docPart>
    <w:docPart>
      <w:docPartPr>
        <w:name w:val="A7EB134B452F4E3A89CBEF2C145E2E6B"/>
        <w:category>
          <w:name w:val="General"/>
          <w:gallery w:val="placeholder"/>
        </w:category>
        <w:types>
          <w:type w:val="bbPlcHdr"/>
        </w:types>
        <w:behaviors>
          <w:behavior w:val="content"/>
        </w:behaviors>
        <w:guid w:val="{A04FE212-7086-4F44-BA88-CB9F3A8F17E0}"/>
      </w:docPartPr>
      <w:docPartBody>
        <w:p w:rsidR="00D5125B" w:rsidRDefault="00D5125B">
          <w:pPr>
            <w:pStyle w:val="A7EB134B452F4E3A89CBEF2C145E2E6B"/>
          </w:pPr>
          <w:r w:rsidRPr="005B7C41">
            <w:t>The latest breaking news of the day</w:t>
          </w:r>
        </w:p>
      </w:docPartBody>
    </w:docPart>
    <w:docPart>
      <w:docPartPr>
        <w:name w:val="CA3359CAA3FC4BDEA94C8D49AB69883C"/>
        <w:category>
          <w:name w:val="General"/>
          <w:gallery w:val="placeholder"/>
        </w:category>
        <w:types>
          <w:type w:val="bbPlcHdr"/>
        </w:types>
        <w:behaviors>
          <w:behavior w:val="content"/>
        </w:behaviors>
        <w:guid w:val="{9EE62EC7-65D6-4A3D-B669-EF75CBA4AA16}"/>
      </w:docPartPr>
      <w:docPartBody>
        <w:p w:rsidR="00D5125B" w:rsidRDefault="00D5125B">
          <w:pPr>
            <w:pStyle w:val="CA3359CAA3FC4BDEA94C8D49AB69883C"/>
          </w:pPr>
          <w:r w:rsidRPr="005B7C41">
            <w:t>The latest updates to get you through the day</w:t>
          </w:r>
        </w:p>
      </w:docPartBody>
    </w:docPart>
    <w:docPart>
      <w:docPartPr>
        <w:name w:val="67CB4AD2738B42BEA9C1F5F9B0941B8C"/>
        <w:category>
          <w:name w:val="General"/>
          <w:gallery w:val="placeholder"/>
        </w:category>
        <w:types>
          <w:type w:val="bbPlcHdr"/>
        </w:types>
        <w:behaviors>
          <w:behavior w:val="content"/>
        </w:behaviors>
        <w:guid w:val="{CD54D9AF-C072-4CA6-B672-EFD88BA907ED}"/>
      </w:docPartPr>
      <w:docPartBody>
        <w:p w:rsidR="00D5125B" w:rsidRPr="005B7C41" w:rsidRDefault="00D5125B">
          <w:r w:rsidRPr="005B7C41">
            <w:t xml:space="preserve">charts, and SmartArt graphics change to match your new theme. When you apply styles, your headings change to match the new theme. </w:t>
          </w:r>
        </w:p>
        <w:p w:rsidR="00D5125B" w:rsidRDefault="00D5125B">
          <w:pPr>
            <w:pStyle w:val="67CB4AD2738B42BEA9C1F5F9B0941B8C"/>
          </w:pPr>
          <w:r w:rsidRPr="005B7C41">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w:t>
          </w:r>
        </w:p>
      </w:docPartBody>
    </w:docPart>
    <w:docPart>
      <w:docPartPr>
        <w:name w:val="6C12F6B32E32408E8538C0B481CA878F"/>
        <w:category>
          <w:name w:val="General"/>
          <w:gallery w:val="placeholder"/>
        </w:category>
        <w:types>
          <w:type w:val="bbPlcHdr"/>
        </w:types>
        <w:behaviors>
          <w:behavior w:val="content"/>
        </w:behaviors>
        <w:guid w:val="{AE0BA0D6-A3A8-459C-BAE9-AF40424DF8AF}"/>
      </w:docPartPr>
      <w:docPartBody>
        <w:p w:rsidR="00D5125B" w:rsidRDefault="00D5125B">
          <w:pPr>
            <w:pStyle w:val="6C12F6B32E32408E8538C0B481CA878F"/>
          </w:pPr>
          <w:r w:rsidRPr="00F7629D">
            <w:t>NEWS TODAY</w:t>
          </w:r>
        </w:p>
      </w:docPartBody>
    </w:docPart>
    <w:docPart>
      <w:docPartPr>
        <w:name w:val="B6684113F83043BBB0BB7EA922AE30A4"/>
        <w:category>
          <w:name w:val="General"/>
          <w:gallery w:val="placeholder"/>
        </w:category>
        <w:types>
          <w:type w:val="bbPlcHdr"/>
        </w:types>
        <w:behaviors>
          <w:behavior w:val="content"/>
        </w:behaviors>
        <w:guid w:val="{12CC9E47-770A-486D-9863-A28FD5E2A0C7}"/>
      </w:docPartPr>
      <w:docPartBody>
        <w:p w:rsidR="00D5125B" w:rsidRDefault="00D5125B">
          <w:pPr>
            <w:pStyle w:val="B6684113F83043BBB0BB7EA922AE30A4"/>
          </w:pPr>
          <w:r w:rsidRPr="00800A0F">
            <w:t>Issue #10</w:t>
          </w:r>
        </w:p>
      </w:docPartBody>
    </w:docPart>
    <w:docPart>
      <w:docPartPr>
        <w:name w:val="E88A43440DBB42FDB0A014617BE4BAE4"/>
        <w:category>
          <w:name w:val="General"/>
          <w:gallery w:val="placeholder"/>
        </w:category>
        <w:types>
          <w:type w:val="bbPlcHdr"/>
        </w:types>
        <w:behaviors>
          <w:behavior w:val="content"/>
        </w:behaviors>
        <w:guid w:val="{954D1DF1-0935-43A3-9EEA-F5AB093B2BF6}"/>
      </w:docPartPr>
      <w:docPartBody>
        <w:p w:rsidR="00D5125B" w:rsidRDefault="00D5125B">
          <w:pPr>
            <w:pStyle w:val="E88A43440DBB42FDB0A014617BE4BAE4"/>
          </w:pPr>
          <w:r w:rsidRPr="00CC3396">
            <w:t>The latest updates to get you through the day</w:t>
          </w:r>
        </w:p>
      </w:docPartBody>
    </w:docPart>
    <w:docPart>
      <w:docPartPr>
        <w:name w:val="71332E18051C4367B3BFCB602BB5AE4D"/>
        <w:category>
          <w:name w:val="General"/>
          <w:gallery w:val="placeholder"/>
        </w:category>
        <w:types>
          <w:type w:val="bbPlcHdr"/>
        </w:types>
        <w:behaviors>
          <w:behavior w:val="content"/>
        </w:behaviors>
        <w:guid w:val="{9D9C964B-30CB-4711-A5EB-E377842E8E7D}"/>
      </w:docPartPr>
      <w:docPartBody>
        <w:p w:rsidR="00263897" w:rsidRDefault="008A1117" w:rsidP="008A1117">
          <w:pPr>
            <w:pStyle w:val="71332E18051C4367B3BFCB602BB5AE4D"/>
          </w:pPr>
          <w:r w:rsidRPr="00F66772">
            <w:t>Picture Caption: To make your document look professionally produced, Word provides header, footer, cover page, and text box designs that complement each other.</w:t>
          </w:r>
        </w:p>
      </w:docPartBody>
    </w:docPart>
    <w:docPart>
      <w:docPartPr>
        <w:name w:val="40331DBC8D6D4D448EECB9DE8EA381D4"/>
        <w:category>
          <w:name w:val="General"/>
          <w:gallery w:val="placeholder"/>
        </w:category>
        <w:types>
          <w:type w:val="bbPlcHdr"/>
        </w:types>
        <w:behaviors>
          <w:behavior w:val="content"/>
        </w:behaviors>
        <w:guid w:val="{C91136B8-38C2-1D4D-9CEB-2BA3F09DD934}"/>
      </w:docPartPr>
      <w:docPartBody>
        <w:p w:rsidR="009B637D" w:rsidRDefault="00D5125B">
          <w:pPr>
            <w:pStyle w:val="40331DBC8D6D4D448EECB9DE8EA381D4"/>
          </w:pPr>
          <w:r w:rsidRPr="00F7629D">
            <w:t>Mirjam Nilsson</w:t>
          </w:r>
        </w:p>
      </w:docPartBody>
    </w:docPart>
    <w:docPart>
      <w:docPartPr>
        <w:name w:val="DF80159996C16242AFCB9A6802E7256F"/>
        <w:category>
          <w:name w:val="General"/>
          <w:gallery w:val="placeholder"/>
        </w:category>
        <w:types>
          <w:type w:val="bbPlcHdr"/>
        </w:types>
        <w:behaviors>
          <w:behavior w:val="content"/>
        </w:behaviors>
        <w:guid w:val="{246DBB11-B213-7C46-A420-ED6177EE262F}"/>
      </w:docPartPr>
      <w:docPartBody>
        <w:p w:rsidR="009B637D" w:rsidRDefault="00D5125B">
          <w:pPr>
            <w:pStyle w:val="DF80159996C16242AFCB9A6802E7256F"/>
          </w:pPr>
          <w:r w:rsidRPr="00F7629D">
            <w:t>Mirjam Nilsson</w:t>
          </w:r>
        </w:p>
      </w:docPartBody>
    </w:docPart>
    <w:docPart>
      <w:docPartPr>
        <w:name w:val="BA507C87752A0743A29E2A10A16D4E0C"/>
        <w:category>
          <w:name w:val="General"/>
          <w:gallery w:val="placeholder"/>
        </w:category>
        <w:types>
          <w:type w:val="bbPlcHdr"/>
        </w:types>
        <w:behaviors>
          <w:behavior w:val="content"/>
        </w:behaviors>
        <w:guid w:val="{087E1037-3835-2D48-88F9-AFEDE807969A}"/>
      </w:docPartPr>
      <w:docPartBody>
        <w:p w:rsidR="009B637D" w:rsidRDefault="009B637D" w:rsidP="009B637D">
          <w:pPr>
            <w:pStyle w:val="BA507C87752A0743A29E2A10A16D4E0C"/>
          </w:pPr>
          <w:r w:rsidRPr="009D5E5F">
            <w:t>The scoop of the day</w:t>
          </w:r>
        </w:p>
      </w:docPartBody>
    </w:docPart>
    <w:docPart>
      <w:docPartPr>
        <w:name w:val="59B2BD9F398CCC42A63FB02B82007957"/>
        <w:category>
          <w:name w:val="General"/>
          <w:gallery w:val="placeholder"/>
        </w:category>
        <w:types>
          <w:type w:val="bbPlcHdr"/>
        </w:types>
        <w:behaviors>
          <w:behavior w:val="content"/>
        </w:behaviors>
        <w:guid w:val="{52A0B519-7917-1D48-98AE-77820197EAA8}"/>
      </w:docPartPr>
      <w:docPartBody>
        <w:p w:rsidR="009B637D" w:rsidRPr="005B7C41" w:rsidRDefault="009B637D">
          <w:r w:rsidRPr="005B7C41">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rsidR="009B637D" w:rsidRDefault="009B637D" w:rsidP="009B637D">
          <w:pPr>
            <w:pStyle w:val="59B2BD9F398CCC42A63FB02B82007957"/>
          </w:pPr>
          <w:r w:rsidRPr="005B7C41">
            <w:t>Save time in Word with new buttons that show up where you need them.To change the way a picture fits in your document, click it and a button for layout options appears next to it. Themes and styles also help keep your document coordinated. When you click Design and choose a new Theme, the pictures,</w:t>
          </w:r>
        </w:p>
      </w:docPartBody>
    </w:docPart>
    <w:docPart>
      <w:docPartPr>
        <w:name w:val="7F9036F7B84A4D138DF78A104D41D282"/>
        <w:category>
          <w:name w:val="General"/>
          <w:gallery w:val="placeholder"/>
        </w:category>
        <w:types>
          <w:type w:val="bbPlcHdr"/>
        </w:types>
        <w:behaviors>
          <w:behavior w:val="content"/>
        </w:behaviors>
        <w:guid w:val="{3F833DDC-8DA3-4014-8149-856AFFF55124}"/>
      </w:docPartPr>
      <w:docPartBody>
        <w:p w:rsidR="00A73000" w:rsidRDefault="00A73000" w:rsidP="00A73000">
          <w:pPr>
            <w:pStyle w:val="7F9036F7B84A4D138DF78A104D41D282"/>
          </w:pPr>
          <w:r w:rsidRPr="00F7629D">
            <w:t>Mirjam Nilsson</w:t>
          </w:r>
        </w:p>
      </w:docPartBody>
    </w:docPart>
    <w:docPart>
      <w:docPartPr>
        <w:name w:val="B5B951B3C125419EA739841679550893"/>
        <w:category>
          <w:name w:val="General"/>
          <w:gallery w:val="placeholder"/>
        </w:category>
        <w:types>
          <w:type w:val="bbPlcHdr"/>
        </w:types>
        <w:behaviors>
          <w:behavior w:val="content"/>
        </w:behaviors>
        <w:guid w:val="{BD354443-184B-4FC8-9B42-3C591C78B353}"/>
      </w:docPartPr>
      <w:docPartBody>
        <w:p w:rsidR="00A73000" w:rsidRDefault="00A73000" w:rsidP="00A73000">
          <w:pPr>
            <w:pStyle w:val="B5B951B3C125419EA739841679550893"/>
          </w:pPr>
          <w:r w:rsidRPr="009D5E5F">
            <w:t>The latest updates</w:t>
          </w:r>
        </w:p>
      </w:docPartBody>
    </w:docPart>
    <w:docPart>
      <w:docPartPr>
        <w:name w:val="1637EBF6E80C48EB8525B03862D2EB66"/>
        <w:category>
          <w:name w:val="General"/>
          <w:gallery w:val="placeholder"/>
        </w:category>
        <w:types>
          <w:type w:val="bbPlcHdr"/>
        </w:types>
        <w:behaviors>
          <w:behavior w:val="content"/>
        </w:behaviors>
        <w:guid w:val="{437AA700-E770-4FED-A355-8A919976AEE3}"/>
      </w:docPartPr>
      <w:docPartBody>
        <w:p w:rsidR="00A73000" w:rsidRDefault="00A73000" w:rsidP="00A73000">
          <w:pPr>
            <w:pStyle w:val="1637EBF6E80C48EB8525B03862D2EB66"/>
          </w:pPr>
          <w:r w:rsidRPr="00F7629D">
            <w:t xml:space="preserve">Tuesday, Sep 20, </w:t>
          </w:r>
          <w:r>
            <w:t>Y</w:t>
          </w:r>
          <w:r w:rsidRPr="00F7629D">
            <w:t>YYY</w:t>
          </w:r>
        </w:p>
      </w:docPartBody>
    </w:docPart>
    <w:docPart>
      <w:docPartPr>
        <w:name w:val="4B37058DD4924AD18BFEB54F17AF55F9"/>
        <w:category>
          <w:name w:val="General"/>
          <w:gallery w:val="placeholder"/>
        </w:category>
        <w:types>
          <w:type w:val="bbPlcHdr"/>
        </w:types>
        <w:behaviors>
          <w:behavior w:val="content"/>
        </w:behaviors>
        <w:guid w:val="{268B5064-BE46-43B2-9E44-B61B4C9B855B}"/>
      </w:docPartPr>
      <w:docPartBody>
        <w:p w:rsidR="00A73000" w:rsidRDefault="00A73000" w:rsidP="00A73000">
          <w:pPr>
            <w:pStyle w:val="4B37058DD4924AD18BFEB54F17AF55F9"/>
          </w:pPr>
          <w:r w:rsidRPr="00F7629D">
            <w:t>NEWS TODAY</w:t>
          </w:r>
        </w:p>
      </w:docPartBody>
    </w:docPart>
    <w:docPart>
      <w:docPartPr>
        <w:name w:val="351575D26FA44148AF0A28F7059F896C"/>
        <w:category>
          <w:name w:val="General"/>
          <w:gallery w:val="placeholder"/>
        </w:category>
        <w:types>
          <w:type w:val="bbPlcHdr"/>
        </w:types>
        <w:behaviors>
          <w:behavior w:val="content"/>
        </w:behaviors>
        <w:guid w:val="{1D4F5E50-D339-4CB5-80CF-ED8D24A2B5DD}"/>
      </w:docPartPr>
      <w:docPartBody>
        <w:p w:rsidR="00A73000" w:rsidRDefault="00A73000" w:rsidP="00A73000">
          <w:pPr>
            <w:pStyle w:val="351575D26FA44148AF0A28F7059F896C"/>
          </w:pPr>
          <w:r w:rsidRPr="00800A0F">
            <w:t>Issue #10</w:t>
          </w:r>
        </w:p>
      </w:docPartBody>
    </w:docPart>
    <w:docPart>
      <w:docPartPr>
        <w:name w:val="6AE2CDECCD924F568A6BAA6FD5D891C6"/>
        <w:category>
          <w:name w:val="General"/>
          <w:gallery w:val="placeholder"/>
        </w:category>
        <w:types>
          <w:type w:val="bbPlcHdr"/>
        </w:types>
        <w:behaviors>
          <w:behavior w:val="content"/>
        </w:behaviors>
        <w:guid w:val="{A00A2048-768D-4605-93E8-868B7159D259}"/>
      </w:docPartPr>
      <w:docPartBody>
        <w:p w:rsidR="00A73000" w:rsidRDefault="00A73000" w:rsidP="00A73000">
          <w:pPr>
            <w:pStyle w:val="6AE2CDECCD924F568A6BAA6FD5D891C6"/>
          </w:pPr>
          <w:r w:rsidRPr="001D517B">
            <w:rPr>
              <w:rFonts w:eastAsia="Times New Roman"/>
              <w:bCs/>
            </w:rPr>
            <w:t>Mirjam Nilsson</w:t>
          </w:r>
        </w:p>
      </w:docPartBody>
    </w:docPart>
    <w:docPart>
      <w:docPartPr>
        <w:name w:val="8E6982CC5A71401E9EEF5A4543D3A5F3"/>
        <w:category>
          <w:name w:val="General"/>
          <w:gallery w:val="placeholder"/>
        </w:category>
        <w:types>
          <w:type w:val="bbPlcHdr"/>
        </w:types>
        <w:behaviors>
          <w:behavior w:val="content"/>
        </w:behaviors>
        <w:guid w:val="{66AEFD33-6C23-4518-898F-CDEF5AD3DB4C}"/>
      </w:docPartPr>
      <w:docPartBody>
        <w:p w:rsidR="00A73000" w:rsidRDefault="00A73000" w:rsidP="00A73000">
          <w:pPr>
            <w:pStyle w:val="8E6982CC5A71401E9EEF5A4543D3A5F3"/>
          </w:pPr>
          <w:r w:rsidRPr="00725CB2">
            <w:t xml:space="preserve">Video provides a powerful way to help you prove your point. When you click Online Video, you can paste in the embed code for the video you want to add. You can also type a keyword to search online for the video that best fits your document. </w:t>
          </w:r>
        </w:p>
      </w:docPartBody>
    </w:docPart>
    <w:docPart>
      <w:docPartPr>
        <w:name w:val="ECF529DADCCA4ADC819E3C69E5F13DAA"/>
        <w:category>
          <w:name w:val="General"/>
          <w:gallery w:val="placeholder"/>
        </w:category>
        <w:types>
          <w:type w:val="bbPlcHdr"/>
        </w:types>
        <w:behaviors>
          <w:behavior w:val="content"/>
        </w:behaviors>
        <w:guid w:val="{6CAC6275-4CA8-43FA-BF1A-9284F2A031CC}"/>
      </w:docPartPr>
      <w:docPartBody>
        <w:p w:rsidR="00A73000" w:rsidRPr="00CC3396" w:rsidRDefault="00A73000">
          <w:r>
            <w:t>To make your document look</w:t>
          </w:r>
          <w:r w:rsidRPr="00CC3396">
            <w:t xml:space="preserve"> professionally produced, Word provides header, footer, cover page, and text box designs that complement each other. For example, you can add a matching cover page, header, and sidebar. Click Insert and then choose the elements you want from the different galleries. </w:t>
          </w:r>
        </w:p>
        <w:p w:rsidR="00A73000" w:rsidRPr="00CC3396" w:rsidRDefault="00A73000">
          <w:r w:rsidRPr="00CC3396">
            <w:t xml:space="preserve">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w:t>
          </w:r>
        </w:p>
        <w:p w:rsidR="00A73000" w:rsidRPr="00CC3396" w:rsidRDefault="00A73000">
          <w:r w:rsidRPr="00CC3396">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w:t>
          </w:r>
        </w:p>
        <w:p w:rsidR="00A73000" w:rsidRDefault="00A73000" w:rsidP="00A73000">
          <w:pPr>
            <w:pStyle w:val="ECF529DADCCA4ADC819E3C69E5F13DAA"/>
          </w:pPr>
          <w:r w:rsidRPr="00CC3396">
            <w:t>To make your document look professionally produced, Word provides header, footer, cover page, and text box designs that complement each other. For example, you can add a matching cover page, header, and sidebar.</w:t>
          </w:r>
        </w:p>
      </w:docPartBody>
    </w:docPart>
    <w:docPart>
      <w:docPartPr>
        <w:name w:val="DC658C9A8BB04220B8E0222933AF1916"/>
        <w:category>
          <w:name w:val="General"/>
          <w:gallery w:val="placeholder"/>
        </w:category>
        <w:types>
          <w:type w:val="bbPlcHdr"/>
        </w:types>
        <w:behaviors>
          <w:behavior w:val="content"/>
        </w:behaviors>
        <w:guid w:val="{29A3E139-D1D0-4BF5-A68E-FD45287F6D7F}"/>
      </w:docPartPr>
      <w:docPartBody>
        <w:p w:rsidR="00A73000" w:rsidRDefault="00A73000" w:rsidP="00A73000">
          <w:pPr>
            <w:pStyle w:val="DC658C9A8BB04220B8E0222933AF1916"/>
          </w:pPr>
          <w:r w:rsidRPr="00C90FFE">
            <w:t>“Video provides a powerful way to help you prove your point.”</w:t>
          </w:r>
        </w:p>
      </w:docPartBody>
    </w:docPart>
    <w:docPart>
      <w:docPartPr>
        <w:name w:val="53977A4A56A74CA999EFAD094ECE749A"/>
        <w:category>
          <w:name w:val="General"/>
          <w:gallery w:val="placeholder"/>
        </w:category>
        <w:types>
          <w:type w:val="bbPlcHdr"/>
        </w:types>
        <w:behaviors>
          <w:behavior w:val="content"/>
        </w:behaviors>
        <w:guid w:val="{2DFA3AED-AEC0-4A9C-A1E2-68ED3431315E}"/>
      </w:docPartPr>
      <w:docPartBody>
        <w:p w:rsidR="00A73000" w:rsidRDefault="00A73000" w:rsidP="00A73000">
          <w:pPr>
            <w:pStyle w:val="53977A4A56A74CA999EFAD094ECE749A"/>
          </w:pPr>
          <w:r w:rsidRPr="001D7797">
            <w:t>Mirjam Nilsson</w:t>
          </w:r>
        </w:p>
      </w:docPartBody>
    </w:docPart>
    <w:docPart>
      <w:docPartPr>
        <w:name w:val="A41A26581CE54C46BD2090C061EB7C3C"/>
        <w:category>
          <w:name w:val="General"/>
          <w:gallery w:val="placeholder"/>
        </w:category>
        <w:types>
          <w:type w:val="bbPlcHdr"/>
        </w:types>
        <w:behaviors>
          <w:behavior w:val="content"/>
        </w:behaviors>
        <w:guid w:val="{F5D79FFB-17AF-4BA4-A11A-E3328E4FF2FC}"/>
      </w:docPartPr>
      <w:docPartBody>
        <w:p w:rsidR="00A73000" w:rsidRPr="00CC3396" w:rsidRDefault="00A73000">
          <w:r w:rsidRPr="00CC3396">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w:t>
          </w:r>
        </w:p>
        <w:p w:rsidR="00A73000" w:rsidRDefault="00A73000" w:rsidP="00A73000">
          <w:pPr>
            <w:pStyle w:val="A41A26581CE54C46BD2090C061EB7C3C"/>
          </w:pPr>
          <w:r w:rsidRPr="00CC3396">
            <w:t>Click Insert and then choose the elements you want from the different galleries. Themes and styles also help keep your document coordinated. When you click Design and choose a new Theme, the pictures, charts, and SmartArt graphics change to match your new theme.</w:t>
          </w:r>
        </w:p>
      </w:docPartBody>
    </w:docPart>
    <w:docPart>
      <w:docPartPr>
        <w:name w:val="2E603257EC7049569C599B208B8B500C"/>
        <w:category>
          <w:name w:val="General"/>
          <w:gallery w:val="placeholder"/>
        </w:category>
        <w:types>
          <w:type w:val="bbPlcHdr"/>
        </w:types>
        <w:behaviors>
          <w:behavior w:val="content"/>
        </w:behaviors>
        <w:guid w:val="{902998EF-CF32-4D7E-94C9-20CC970E2AC6}"/>
      </w:docPartPr>
      <w:docPartBody>
        <w:p w:rsidR="00A73000" w:rsidRDefault="00A73000" w:rsidP="00A73000">
          <w:pPr>
            <w:pStyle w:val="2E603257EC7049569C599B208B8B500C"/>
          </w:pPr>
          <w:r w:rsidRPr="00F7629D">
            <w:t>NEWS TODAY</w:t>
          </w:r>
        </w:p>
      </w:docPartBody>
    </w:docPart>
    <w:docPart>
      <w:docPartPr>
        <w:name w:val="1E43B995D0F045F8926853F36D3C026F"/>
        <w:category>
          <w:name w:val="General"/>
          <w:gallery w:val="placeholder"/>
        </w:category>
        <w:types>
          <w:type w:val="bbPlcHdr"/>
        </w:types>
        <w:behaviors>
          <w:behavior w:val="content"/>
        </w:behaviors>
        <w:guid w:val="{9E8460A0-1FB5-4860-AE8C-03755305EBE6}"/>
      </w:docPartPr>
      <w:docPartBody>
        <w:p w:rsidR="00A73000" w:rsidRDefault="00A73000" w:rsidP="00A73000">
          <w:pPr>
            <w:pStyle w:val="1E43B995D0F045F8926853F36D3C026F"/>
          </w:pPr>
          <w:r w:rsidRPr="00800A0F">
            <w:t>Issue #10</w:t>
          </w:r>
        </w:p>
      </w:docPartBody>
    </w:docPart>
    <w:docPart>
      <w:docPartPr>
        <w:name w:val="3DA1E3A3A8C74F1BA3D0986F75CC0A60"/>
        <w:category>
          <w:name w:val="General"/>
          <w:gallery w:val="placeholder"/>
        </w:category>
        <w:types>
          <w:type w:val="bbPlcHdr"/>
        </w:types>
        <w:behaviors>
          <w:behavior w:val="content"/>
        </w:behaviors>
        <w:guid w:val="{220DC064-7FC9-43DB-9BA3-350A80FD5448}"/>
      </w:docPartPr>
      <w:docPartBody>
        <w:p w:rsidR="00A73000" w:rsidRDefault="00A73000" w:rsidP="00A73000">
          <w:pPr>
            <w:pStyle w:val="3DA1E3A3A8C74F1BA3D0986F75CC0A60"/>
          </w:pPr>
          <w:r w:rsidRPr="00CC3396">
            <w:t>The latest breaking news of the day</w:t>
          </w:r>
        </w:p>
      </w:docPartBody>
    </w:docPart>
    <w:docPart>
      <w:docPartPr>
        <w:name w:val="0350ADE7DFD14A58B8CEDB1EFBCB3419"/>
        <w:category>
          <w:name w:val="General"/>
          <w:gallery w:val="placeholder"/>
        </w:category>
        <w:types>
          <w:type w:val="bbPlcHdr"/>
        </w:types>
        <w:behaviors>
          <w:behavior w:val="content"/>
        </w:behaviors>
        <w:guid w:val="{05A5C4D3-6E6E-47F5-AC59-6597697B5850}"/>
      </w:docPartPr>
      <w:docPartBody>
        <w:p w:rsidR="00A73000" w:rsidRDefault="00A73000" w:rsidP="00A73000">
          <w:pPr>
            <w:pStyle w:val="0350ADE7DFD14A58B8CEDB1EFBCB3419"/>
          </w:pPr>
          <w:r w:rsidRPr="00CC3396">
            <w:t>The latest updates to get you through the day</w:t>
          </w:r>
        </w:p>
      </w:docPartBody>
    </w:docPart>
    <w:docPart>
      <w:docPartPr>
        <w:name w:val="40B096349D314388BAC8E7B2E89B4BF0"/>
        <w:category>
          <w:name w:val="General"/>
          <w:gallery w:val="placeholder"/>
        </w:category>
        <w:types>
          <w:type w:val="bbPlcHdr"/>
        </w:types>
        <w:behaviors>
          <w:behavior w:val="content"/>
        </w:behaviors>
        <w:guid w:val="{A00CC4E9-EFFB-4237-A482-99946321A132}"/>
      </w:docPartPr>
      <w:docPartBody>
        <w:p w:rsidR="00A73000" w:rsidRDefault="00A73000" w:rsidP="00A73000">
          <w:pPr>
            <w:pStyle w:val="40B096349D314388BAC8E7B2E89B4BF0"/>
          </w:pPr>
          <w:r w:rsidRPr="00F7629D">
            <w:t xml:space="preserve">Tuesday, </w:t>
          </w:r>
          <w:r w:rsidRPr="00F7629D">
            <w:br/>
            <w:t xml:space="preserve">Sep 20, </w:t>
          </w:r>
          <w:r w:rsidRPr="00F7629D">
            <w:br/>
            <w:t>YYYY</w:t>
          </w:r>
        </w:p>
      </w:docPartBody>
    </w:docPart>
    <w:docPart>
      <w:docPartPr>
        <w:name w:val="C55C7D4D3FE34AF19B56C37065153F28"/>
        <w:category>
          <w:name w:val="General"/>
          <w:gallery w:val="placeholder"/>
        </w:category>
        <w:types>
          <w:type w:val="bbPlcHdr"/>
        </w:types>
        <w:behaviors>
          <w:behavior w:val="content"/>
        </w:behaviors>
        <w:guid w:val="{671DED46-80D8-45AA-A75B-750C7D9DD400}"/>
      </w:docPartPr>
      <w:docPartBody>
        <w:p w:rsidR="00A73000" w:rsidRDefault="00A73000" w:rsidP="00A73000">
          <w:pPr>
            <w:pStyle w:val="C55C7D4D3FE34AF19B56C37065153F28"/>
          </w:pPr>
          <w:r w:rsidRPr="00F7629D">
            <w:t xml:space="preserve">Tuesday, </w:t>
          </w:r>
          <w:r w:rsidRPr="00F7629D">
            <w:br/>
            <w:t xml:space="preserve">Sep 20, </w:t>
          </w:r>
          <w:r w:rsidRPr="00F7629D">
            <w:br/>
            <w:t>YYYY</w:t>
          </w:r>
        </w:p>
      </w:docPartBody>
    </w:docPart>
    <w:docPart>
      <w:docPartPr>
        <w:name w:val="881EF2DF729449F68EEC5B96188E0590"/>
        <w:category>
          <w:name w:val="General"/>
          <w:gallery w:val="placeholder"/>
        </w:category>
        <w:types>
          <w:type w:val="bbPlcHdr"/>
        </w:types>
        <w:behaviors>
          <w:behavior w:val="content"/>
        </w:behaviors>
        <w:guid w:val="{6657200F-3A22-452F-A7E2-01D57E9C2F99}"/>
      </w:docPartPr>
      <w:docPartBody>
        <w:p w:rsidR="00A73000" w:rsidRDefault="00A73000" w:rsidP="00A73000">
          <w:pPr>
            <w:pStyle w:val="881EF2DF729449F68EEC5B96188E0590"/>
          </w:pPr>
          <w:r w:rsidRPr="00F7629D">
            <w:t xml:space="preserve">Tuesday, </w:t>
          </w:r>
          <w:r w:rsidRPr="00F7629D">
            <w:br/>
            <w:t xml:space="preserve">Sep 20, </w:t>
          </w:r>
          <w:r w:rsidRPr="00F7629D">
            <w:br/>
            <w:t>YYYY</w:t>
          </w:r>
        </w:p>
      </w:docPartBody>
    </w:docPart>
    <w:docPart>
      <w:docPartPr>
        <w:name w:val="35D09D810D2F4BC4BF7EDDFD1A197AC1"/>
        <w:category>
          <w:name w:val="General"/>
          <w:gallery w:val="placeholder"/>
        </w:category>
        <w:types>
          <w:type w:val="bbPlcHdr"/>
        </w:types>
        <w:behaviors>
          <w:behavior w:val="content"/>
        </w:behaviors>
        <w:guid w:val="{7C50AFDB-E8A9-4951-89DC-1429D6919CEB}"/>
      </w:docPartPr>
      <w:docPartBody>
        <w:p w:rsidR="00A73000" w:rsidRDefault="00A73000" w:rsidP="00A73000">
          <w:pPr>
            <w:pStyle w:val="35D09D810D2F4BC4BF7EDDFD1A197AC1"/>
          </w:pPr>
          <w:r w:rsidRPr="00F7629D">
            <w:t xml:space="preserve">Tuesday, </w:t>
          </w:r>
          <w:r w:rsidRPr="00F7629D">
            <w:br/>
            <w:t xml:space="preserve">Sep 20, </w:t>
          </w:r>
          <w:r w:rsidRPr="00F7629D">
            <w:br/>
            <w:t>YYYY</w:t>
          </w:r>
        </w:p>
      </w:docPartBody>
    </w:docPart>
    <w:docPart>
      <w:docPartPr>
        <w:name w:val="54EFCF7432804712BF38A1C8427BE5D1"/>
        <w:category>
          <w:name w:val="General"/>
          <w:gallery w:val="placeholder"/>
        </w:category>
        <w:types>
          <w:type w:val="bbPlcHdr"/>
        </w:types>
        <w:behaviors>
          <w:behavior w:val="content"/>
        </w:behaviors>
        <w:guid w:val="{FD438105-850F-4F26-B749-BC0EBF5FBEE7}"/>
      </w:docPartPr>
      <w:docPartBody>
        <w:p w:rsidR="00A73000" w:rsidRDefault="00A73000" w:rsidP="00A73000">
          <w:pPr>
            <w:pStyle w:val="54EFCF7432804712BF38A1C8427BE5D1"/>
          </w:pPr>
          <w:r w:rsidRPr="00F7629D">
            <w:t>Issue</w:t>
          </w:r>
          <w:r w:rsidRPr="00F7629D">
            <w:br/>
            <w:t>#10</w:t>
          </w:r>
        </w:p>
      </w:docPartBody>
    </w:docPart>
    <w:docPart>
      <w:docPartPr>
        <w:name w:val="857DB737B9424DC196B50AF7604E0A5D"/>
        <w:category>
          <w:name w:val="General"/>
          <w:gallery w:val="placeholder"/>
        </w:category>
        <w:types>
          <w:type w:val="bbPlcHdr"/>
        </w:types>
        <w:behaviors>
          <w:behavior w:val="content"/>
        </w:behaviors>
        <w:guid w:val="{49388AEF-3251-4C60-99D0-3384A5425650}"/>
      </w:docPartPr>
      <w:docPartBody>
        <w:p w:rsidR="00A73000" w:rsidRDefault="00A73000" w:rsidP="00A73000">
          <w:pPr>
            <w:pStyle w:val="857DB737B9424DC196B50AF7604E0A5D"/>
          </w:pPr>
          <w:r w:rsidRPr="00F7629D">
            <w:t>Issue</w:t>
          </w:r>
          <w:r w:rsidRPr="00F7629D">
            <w:br/>
            <w:t>#10</w:t>
          </w:r>
        </w:p>
      </w:docPartBody>
    </w:docPart>
    <w:docPart>
      <w:docPartPr>
        <w:name w:val="4E8E7265F83349E59503A159ECF35107"/>
        <w:category>
          <w:name w:val="General"/>
          <w:gallery w:val="placeholder"/>
        </w:category>
        <w:types>
          <w:type w:val="bbPlcHdr"/>
        </w:types>
        <w:behaviors>
          <w:behavior w:val="content"/>
        </w:behaviors>
        <w:guid w:val="{D2A380C7-BF5F-4EDD-A297-3B19556EE3FE}"/>
      </w:docPartPr>
      <w:docPartBody>
        <w:p w:rsidR="00A73000" w:rsidRDefault="00A73000" w:rsidP="00A73000">
          <w:pPr>
            <w:pStyle w:val="4E8E7265F83349E59503A159ECF35107"/>
          </w:pPr>
          <w:r w:rsidRPr="00F7629D">
            <w:t>Issue</w:t>
          </w:r>
          <w:r w:rsidRPr="00F7629D">
            <w:br/>
            <w:t>#10</w:t>
          </w:r>
        </w:p>
      </w:docPartBody>
    </w:docPart>
    <w:docPart>
      <w:docPartPr>
        <w:name w:val="5591E0FC1D6046B9A65AC749DCC0C710"/>
        <w:category>
          <w:name w:val="General"/>
          <w:gallery w:val="placeholder"/>
        </w:category>
        <w:types>
          <w:type w:val="bbPlcHdr"/>
        </w:types>
        <w:behaviors>
          <w:behavior w:val="content"/>
        </w:behaviors>
        <w:guid w:val="{2D4B0BD6-E98B-4E76-AA20-5DED25B400D3}"/>
      </w:docPartPr>
      <w:docPartBody>
        <w:p w:rsidR="00A73000" w:rsidRDefault="00A73000" w:rsidP="00A73000">
          <w:pPr>
            <w:pStyle w:val="5591E0FC1D6046B9A65AC749DCC0C710"/>
          </w:pPr>
          <w:r w:rsidRPr="00F7629D">
            <w:t>Issue</w:t>
          </w:r>
          <w:r w:rsidRPr="00F7629D">
            <w:br/>
            <w:t>#10</w:t>
          </w:r>
        </w:p>
      </w:docPartBody>
    </w:docPart>
    <w:docPart>
      <w:docPartPr>
        <w:name w:val="E1B0BE5CF2284B268154E110D29366CE"/>
        <w:category>
          <w:name w:val="General"/>
          <w:gallery w:val="placeholder"/>
        </w:category>
        <w:types>
          <w:type w:val="bbPlcHdr"/>
        </w:types>
        <w:behaviors>
          <w:behavior w:val="content"/>
        </w:behaviors>
        <w:guid w:val="{7715558A-FBDC-4CC9-8A6A-C779A8D816EA}"/>
      </w:docPartPr>
      <w:docPartBody>
        <w:p w:rsidR="00A73000" w:rsidRDefault="00A73000" w:rsidP="00A73000">
          <w:pPr>
            <w:pStyle w:val="E1B0BE5CF2284B268154E110D29366CE"/>
          </w:pPr>
          <w:r w:rsidRPr="00B93C89">
            <w:t>Mirjam Nilsson</w:t>
          </w:r>
        </w:p>
      </w:docPartBody>
    </w:docPart>
    <w:docPart>
      <w:docPartPr>
        <w:name w:val="BC77AEAA65984E58BBEA6348DED7A42D"/>
        <w:category>
          <w:name w:val="General"/>
          <w:gallery w:val="placeholder"/>
        </w:category>
        <w:types>
          <w:type w:val="bbPlcHdr"/>
        </w:types>
        <w:behaviors>
          <w:behavior w:val="content"/>
        </w:behaviors>
        <w:guid w:val="{3B209F78-B250-4790-9F20-4C3EE6775845}"/>
      </w:docPartPr>
      <w:docPartBody>
        <w:p w:rsidR="00A73000" w:rsidRDefault="00A73000" w:rsidP="00A73000">
          <w:pPr>
            <w:pStyle w:val="BC77AEAA65984E58BBEA6348DED7A42D"/>
          </w:pPr>
          <w:r w:rsidRPr="00B93C89">
            <w:t>Mirjam Nilsson</w:t>
          </w:r>
        </w:p>
      </w:docPartBody>
    </w:docPart>
    <w:docPart>
      <w:docPartPr>
        <w:name w:val="652CBF884D0844128A3C46EFDB9EC3B1"/>
        <w:category>
          <w:name w:val="General"/>
          <w:gallery w:val="placeholder"/>
        </w:category>
        <w:types>
          <w:type w:val="bbPlcHdr"/>
        </w:types>
        <w:behaviors>
          <w:behavior w:val="content"/>
        </w:behaviors>
        <w:guid w:val="{738C2BED-AB61-4D04-98DC-3284F6372670}"/>
      </w:docPartPr>
      <w:docPartBody>
        <w:p w:rsidR="00A73000" w:rsidRDefault="00A73000" w:rsidP="00A73000">
          <w:pPr>
            <w:pStyle w:val="652CBF884D0844128A3C46EFDB9EC3B1"/>
          </w:pPr>
          <w:r w:rsidRPr="00B93C89">
            <w:t>Mirjam Nilsson</w:t>
          </w:r>
        </w:p>
      </w:docPartBody>
    </w:docPart>
    <w:docPart>
      <w:docPartPr>
        <w:name w:val="8CE53AE6EF9C4FD2B335DA213BA79FF4"/>
        <w:category>
          <w:name w:val="General"/>
          <w:gallery w:val="placeholder"/>
        </w:category>
        <w:types>
          <w:type w:val="bbPlcHdr"/>
        </w:types>
        <w:behaviors>
          <w:behavior w:val="content"/>
        </w:behaviors>
        <w:guid w:val="{80B7E732-4E92-41CD-9CE5-68239D7DFB43}"/>
      </w:docPartPr>
      <w:docPartBody>
        <w:p w:rsidR="00A73000" w:rsidRDefault="00A73000" w:rsidP="00A73000">
          <w:pPr>
            <w:pStyle w:val="8CE53AE6EF9C4FD2B335DA213BA79FF4"/>
          </w:pPr>
          <w:r w:rsidRPr="009D5E5F">
            <w:t>The latest updates</w:t>
          </w:r>
        </w:p>
      </w:docPartBody>
    </w:docPart>
    <w:docPart>
      <w:docPartPr>
        <w:name w:val="1EEA58FBB5A448F0AA768276D58EFEFB"/>
        <w:category>
          <w:name w:val="General"/>
          <w:gallery w:val="placeholder"/>
        </w:category>
        <w:types>
          <w:type w:val="bbPlcHdr"/>
        </w:types>
        <w:behaviors>
          <w:behavior w:val="content"/>
        </w:behaviors>
        <w:guid w:val="{4F42DBA5-ED80-4D1B-B1FE-4CF26A4BDDA5}"/>
      </w:docPartPr>
      <w:docPartBody>
        <w:p w:rsidR="00A73000" w:rsidRDefault="00A73000" w:rsidP="00A73000">
          <w:pPr>
            <w:pStyle w:val="1EEA58FBB5A448F0AA768276D58EFEFB"/>
          </w:pPr>
          <w:r w:rsidRPr="00B93C89">
            <w:t>Mirjam Nilsson</w:t>
          </w:r>
        </w:p>
      </w:docPartBody>
    </w:docPart>
    <w:docPart>
      <w:docPartPr>
        <w:name w:val="AD18ED9ABE494BA9B71E045C97F9AC55"/>
        <w:category>
          <w:name w:val="General"/>
          <w:gallery w:val="placeholder"/>
        </w:category>
        <w:types>
          <w:type w:val="bbPlcHdr"/>
        </w:types>
        <w:behaviors>
          <w:behavior w:val="content"/>
        </w:behaviors>
        <w:guid w:val="{3686EE92-8012-4F9E-9D7C-F36286F9CCD3}"/>
      </w:docPartPr>
      <w:docPartBody>
        <w:p w:rsidR="00A73000" w:rsidRPr="00C07E8F" w:rsidRDefault="00A73000">
          <w:r w:rsidRPr="00C07E8F">
            <w:t xml:space="preserve">Video provides a powerful way to help you prove your point. When you click Online Video, you can paste in the embed code for the video you want to add. You can also type a keyword to search online for the video that best fits your document. </w:t>
          </w:r>
        </w:p>
        <w:p w:rsidR="00A73000" w:rsidRPr="00C07E8F" w:rsidRDefault="00A73000">
          <w:r w:rsidRPr="00C07E8F">
            <w:t xml:space="preserve">To make your document look professionally produced, Word provides header, footer, cover page, and text box designs that complement each other. For example, you can add a matching cover page, header, and sidebar. </w:t>
          </w:r>
        </w:p>
        <w:p w:rsidR="00A73000" w:rsidRDefault="00A73000" w:rsidP="00A73000">
          <w:pPr>
            <w:pStyle w:val="AD18ED9ABE494BA9B71E045C97F9AC55"/>
          </w:pPr>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docPartBody>
    </w:docPart>
    <w:docPart>
      <w:docPartPr>
        <w:name w:val="BB9B94F61FCD495082426C63AD01F787"/>
        <w:category>
          <w:name w:val="General"/>
          <w:gallery w:val="placeholder"/>
        </w:category>
        <w:types>
          <w:type w:val="bbPlcHdr"/>
        </w:types>
        <w:behaviors>
          <w:behavior w:val="content"/>
        </w:behaviors>
        <w:guid w:val="{091EC9AE-30B4-4F35-9ACF-A208B63607E2}"/>
      </w:docPartPr>
      <w:docPartBody>
        <w:p w:rsidR="00A73000" w:rsidRDefault="00A73000" w:rsidP="00A73000">
          <w:pPr>
            <w:pStyle w:val="BB9B94F61FCD495082426C63AD01F787"/>
          </w:pPr>
          <w:r w:rsidRPr="00E034A1">
            <w:t>Picture Caption: To make your document look professionally produced, Word provides header, footer, cover page, and text box designs that complement each other.</w:t>
          </w:r>
        </w:p>
      </w:docPartBody>
    </w:docPart>
    <w:docPart>
      <w:docPartPr>
        <w:name w:val="237D18F77E5345C0AC80E3B364691FD4"/>
        <w:category>
          <w:name w:val="General"/>
          <w:gallery w:val="placeholder"/>
        </w:category>
        <w:types>
          <w:type w:val="bbPlcHdr"/>
        </w:types>
        <w:behaviors>
          <w:behavior w:val="content"/>
        </w:behaviors>
        <w:guid w:val="{F1BC7A07-4A70-41FB-ABEF-01EF98B1401F}"/>
      </w:docPartPr>
      <w:docPartBody>
        <w:p w:rsidR="00A73000" w:rsidRDefault="00A73000" w:rsidP="00A73000">
          <w:pPr>
            <w:pStyle w:val="237D18F77E5345C0AC80E3B364691FD4"/>
          </w:pPr>
          <w:r w:rsidRPr="00CC3396">
            <w:rPr>
              <w:rStyle w:val="PlaceholderText"/>
            </w:rPr>
            <w:t>Picture Caption: To make your document look professionally produced, Word provides header, footer, cover page, and text box designs that complement each other.</w:t>
          </w:r>
        </w:p>
      </w:docPartBody>
    </w:docPart>
    <w:docPart>
      <w:docPartPr>
        <w:name w:val="4CB5C0137CC84E55A92165131D707153"/>
        <w:category>
          <w:name w:val="General"/>
          <w:gallery w:val="placeholder"/>
        </w:category>
        <w:types>
          <w:type w:val="bbPlcHdr"/>
        </w:types>
        <w:behaviors>
          <w:behavior w:val="content"/>
        </w:behaviors>
        <w:guid w:val="{E026360C-BDE3-44C2-B2BB-A1BEB7B23EA7}"/>
      </w:docPartPr>
      <w:docPartBody>
        <w:p w:rsidR="00A73000" w:rsidRDefault="00A73000" w:rsidP="00A73000">
          <w:pPr>
            <w:pStyle w:val="4CB5C0137CC84E55A92165131D707153"/>
          </w:pPr>
          <w:r w:rsidRPr="00725CB2">
            <w:t xml:space="preserve">Video provides a powerful way to help you prove your point. When you click Online Video, you can paste in the embed code for the video you want to add. You can also type a keyword to search online for the video that best fits your document. </w:t>
          </w:r>
        </w:p>
      </w:docPartBody>
    </w:docPart>
    <w:docPart>
      <w:docPartPr>
        <w:name w:val="D4CD911295844ABFAFB15A682C8328EA"/>
        <w:category>
          <w:name w:val="General"/>
          <w:gallery w:val="placeholder"/>
        </w:category>
        <w:types>
          <w:type w:val="bbPlcHdr"/>
        </w:types>
        <w:behaviors>
          <w:behavior w:val="content"/>
        </w:behaviors>
        <w:guid w:val="{16A9518D-78CA-47DC-AEDD-62C640001053}"/>
      </w:docPartPr>
      <w:docPartBody>
        <w:p w:rsidR="00A73000" w:rsidRPr="00CC3396" w:rsidRDefault="00A73000">
          <w:r>
            <w:t>To make your document look</w:t>
          </w:r>
          <w:r w:rsidRPr="00CC3396">
            <w:t xml:space="preserve"> professionally produced, Word provides header, footer, cover page, and text box designs that complement each other. For example, you can add a matching cover page, header, and sidebar. Click Insert and then choose the elements you want from the different galleries. </w:t>
          </w:r>
        </w:p>
        <w:p w:rsidR="00A73000" w:rsidRPr="00CC3396" w:rsidRDefault="00A73000">
          <w:r w:rsidRPr="00CC3396">
            <w:t xml:space="preserve">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w:t>
          </w:r>
        </w:p>
        <w:p w:rsidR="00A73000" w:rsidRPr="00CC3396" w:rsidRDefault="00A73000">
          <w:r w:rsidRPr="00CC3396">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w:t>
          </w:r>
        </w:p>
        <w:p w:rsidR="00A73000" w:rsidRDefault="00A73000" w:rsidP="00A73000">
          <w:pPr>
            <w:pStyle w:val="D4CD911295844ABFAFB15A682C8328EA"/>
          </w:pPr>
          <w:r w:rsidRPr="00CC3396">
            <w:t>To make your document look professionally produced, Word provides header, footer, cover page, and text box designs that complement each other. For example, you can add a matching cover page, header, and sidebar.</w:t>
          </w:r>
        </w:p>
      </w:docPartBody>
    </w:docPart>
    <w:docPart>
      <w:docPartPr>
        <w:name w:val="F9361AF32E334A3A9A317B1413E336E6"/>
        <w:category>
          <w:name w:val="General"/>
          <w:gallery w:val="placeholder"/>
        </w:category>
        <w:types>
          <w:type w:val="bbPlcHdr"/>
        </w:types>
        <w:behaviors>
          <w:behavior w:val="content"/>
        </w:behaviors>
        <w:guid w:val="{0F7F1B4C-EF35-403D-B713-4DDE98F9E231}"/>
      </w:docPartPr>
      <w:docPartBody>
        <w:p w:rsidR="00A73000" w:rsidRPr="00CC3396" w:rsidRDefault="00A73000">
          <w:r w:rsidRPr="00CC3396">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w:t>
          </w:r>
        </w:p>
        <w:p w:rsidR="00A73000" w:rsidRDefault="00A73000" w:rsidP="00A73000">
          <w:pPr>
            <w:pStyle w:val="F9361AF32E334A3A9A317B1413E336E6"/>
          </w:pPr>
          <w:r w:rsidRPr="00CC3396">
            <w:t>Click Insert and then choose the elements you want from the different galleries. Themes and styles also help keep your document coordinated. When you click Design and choose a new Theme, the pictures, charts, and SmartArt graphics change to match your new theme.</w:t>
          </w:r>
        </w:p>
      </w:docPartBody>
    </w:docPart>
    <w:docPart>
      <w:docPartPr>
        <w:name w:val="1C751E236C8E4BAF99BC67F0F79B9A85"/>
        <w:category>
          <w:name w:val="General"/>
          <w:gallery w:val="placeholder"/>
        </w:category>
        <w:types>
          <w:type w:val="bbPlcHdr"/>
        </w:types>
        <w:behaviors>
          <w:behavior w:val="content"/>
        </w:behaviors>
        <w:guid w:val="{71C6789C-A58E-438B-B610-97BAB8CB8101}"/>
      </w:docPartPr>
      <w:docPartBody>
        <w:p w:rsidR="00E26739" w:rsidRDefault="000338A5" w:rsidP="000338A5">
          <w:pPr>
            <w:pStyle w:val="1C751E236C8E4BAF99BC67F0F79B9A85"/>
          </w:pPr>
          <w:r w:rsidRPr="00F7629D">
            <w:t xml:space="preserve">Tuesday, </w:t>
          </w:r>
          <w:r w:rsidRPr="00F7629D">
            <w:br/>
            <w:t xml:space="preserve">Sep 20, </w:t>
          </w:r>
          <w:r w:rsidRPr="00F7629D">
            <w:br/>
            <w:t>YYYY</w:t>
          </w:r>
        </w:p>
      </w:docPartBody>
    </w:docPart>
    <w:docPart>
      <w:docPartPr>
        <w:name w:val="A38B09DDB7444C1CA561127B46E2BA97"/>
        <w:category>
          <w:name w:val="General"/>
          <w:gallery w:val="placeholder"/>
        </w:category>
        <w:types>
          <w:type w:val="bbPlcHdr"/>
        </w:types>
        <w:behaviors>
          <w:behavior w:val="content"/>
        </w:behaviors>
        <w:guid w:val="{8BF4DA67-523D-4D12-8336-AEE32D66E0E2}"/>
      </w:docPartPr>
      <w:docPartBody>
        <w:p w:rsidR="00E26739" w:rsidRDefault="000338A5" w:rsidP="000338A5">
          <w:pPr>
            <w:pStyle w:val="A38B09DDB7444C1CA561127B46E2BA97"/>
          </w:pPr>
          <w:r w:rsidRPr="00F7629D">
            <w:t>NEWS TODAY</w:t>
          </w:r>
        </w:p>
      </w:docPartBody>
    </w:docPart>
    <w:docPart>
      <w:docPartPr>
        <w:name w:val="612F7005D30849509C82BFCB252F6A63"/>
        <w:category>
          <w:name w:val="General"/>
          <w:gallery w:val="placeholder"/>
        </w:category>
        <w:types>
          <w:type w:val="bbPlcHdr"/>
        </w:types>
        <w:behaviors>
          <w:behavior w:val="content"/>
        </w:behaviors>
        <w:guid w:val="{DA38182F-649A-4782-B3D0-3C8EDE80D307}"/>
      </w:docPartPr>
      <w:docPartBody>
        <w:p w:rsidR="00E26739" w:rsidRDefault="000338A5" w:rsidP="000338A5">
          <w:pPr>
            <w:pStyle w:val="612F7005D30849509C82BFCB252F6A63"/>
          </w:pPr>
          <w:r w:rsidRPr="00800A0F">
            <w:t>Issue #10</w:t>
          </w:r>
        </w:p>
      </w:docPartBody>
    </w:docPart>
    <w:docPart>
      <w:docPartPr>
        <w:name w:val="FC3F24420218428084E4C8C00D510626"/>
        <w:category>
          <w:name w:val="General"/>
          <w:gallery w:val="placeholder"/>
        </w:category>
        <w:types>
          <w:type w:val="bbPlcHdr"/>
        </w:types>
        <w:behaviors>
          <w:behavior w:val="content"/>
        </w:behaviors>
        <w:guid w:val="{4E88364E-1FA5-401B-9219-EA7C2188AF81}"/>
      </w:docPartPr>
      <w:docPartBody>
        <w:p w:rsidR="00E26739" w:rsidRDefault="000338A5" w:rsidP="000338A5">
          <w:pPr>
            <w:pStyle w:val="FC3F24420218428084E4C8C00D510626"/>
          </w:pPr>
          <w:r w:rsidRPr="00F7629D">
            <w:t>Issue</w:t>
          </w:r>
          <w:r w:rsidRPr="00F7629D">
            <w:br/>
            <w:t>#10</w:t>
          </w:r>
        </w:p>
      </w:docPartBody>
    </w:docPart>
    <w:docPart>
      <w:docPartPr>
        <w:name w:val="B950847E308B49B094002BC3A1AE3395"/>
        <w:category>
          <w:name w:val="General"/>
          <w:gallery w:val="placeholder"/>
        </w:category>
        <w:types>
          <w:type w:val="bbPlcHdr"/>
        </w:types>
        <w:behaviors>
          <w:behavior w:val="content"/>
        </w:behaviors>
        <w:guid w:val="{C415D699-CB75-4537-A165-FA2F716DFA98}"/>
      </w:docPartPr>
      <w:docPartBody>
        <w:p w:rsidR="00E26739" w:rsidRDefault="000338A5" w:rsidP="000338A5">
          <w:pPr>
            <w:pStyle w:val="B950847E308B49B094002BC3A1AE3395"/>
          </w:pPr>
          <w:r w:rsidRPr="001D517B">
            <w:rPr>
              <w:rFonts w:eastAsia="Times New Roman"/>
              <w:bCs/>
            </w:rPr>
            <w:t>Mirjam Nilsson</w:t>
          </w:r>
        </w:p>
      </w:docPartBody>
    </w:docPart>
    <w:docPart>
      <w:docPartPr>
        <w:name w:val="28B1B143017A42868999A211A067F136"/>
        <w:category>
          <w:name w:val="General"/>
          <w:gallery w:val="placeholder"/>
        </w:category>
        <w:types>
          <w:type w:val="bbPlcHdr"/>
        </w:types>
        <w:behaviors>
          <w:behavior w:val="content"/>
        </w:behaviors>
        <w:guid w:val="{216715C5-4635-4808-A4D8-E86A9EE0FC77}"/>
      </w:docPartPr>
      <w:docPartBody>
        <w:p w:rsidR="00E26739" w:rsidRDefault="000338A5" w:rsidP="000338A5">
          <w:pPr>
            <w:pStyle w:val="28B1B143017A42868999A211A067F136"/>
          </w:pPr>
          <w:r w:rsidRPr="00725CB2">
            <w:t xml:space="preserve">Video provides a powerful way to help you prove your point. When you click Online Video, you can paste in the embed code for the video you want to add. You can also type a keyword to search online for the video that best fits your document. </w:t>
          </w:r>
        </w:p>
      </w:docPartBody>
    </w:docPart>
    <w:docPart>
      <w:docPartPr>
        <w:name w:val="CC9A5F53DA9D4BF6A9B16E065035EE3F"/>
        <w:category>
          <w:name w:val="General"/>
          <w:gallery w:val="placeholder"/>
        </w:category>
        <w:types>
          <w:type w:val="bbPlcHdr"/>
        </w:types>
        <w:behaviors>
          <w:behavior w:val="content"/>
        </w:behaviors>
        <w:guid w:val="{C64DCB0B-3BF1-4E64-9156-C9A6F7BE2D63}"/>
      </w:docPartPr>
      <w:docPartBody>
        <w:p w:rsidR="00000000" w:rsidRDefault="00E26739" w:rsidP="00E26739">
          <w:pPr>
            <w:pStyle w:val="CC9A5F53DA9D4BF6A9B16E065035EE3F"/>
          </w:pPr>
          <w:r w:rsidRPr="00B93C89">
            <w:t>Mirjam Nilsson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altName w:val="Cambria"/>
    <w:panose1 w:val="02020602080505020303"/>
    <w:charset w:val="00"/>
    <w:family w:val="roman"/>
    <w:pitch w:val="variable"/>
    <w:sig w:usb0="00000003" w:usb1="00000000" w:usb2="00000000" w:usb3="00000000" w:csb0="00000001" w:csb1="00000000"/>
  </w:font>
  <w:font w:name="Georgia Pro Black">
    <w:altName w:val="Cambria"/>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Pro">
    <w:charset w:val="00"/>
    <w:family w:val="roman"/>
    <w:pitch w:val="variable"/>
    <w:sig w:usb0="800002AF" w:usb1="00000003"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25B"/>
    <w:rsid w:val="00007E3D"/>
    <w:rsid w:val="000338A5"/>
    <w:rsid w:val="00036DEF"/>
    <w:rsid w:val="001D376C"/>
    <w:rsid w:val="00263897"/>
    <w:rsid w:val="002B5D7C"/>
    <w:rsid w:val="0034248F"/>
    <w:rsid w:val="003C7D42"/>
    <w:rsid w:val="005E39A7"/>
    <w:rsid w:val="008A1117"/>
    <w:rsid w:val="008F2327"/>
    <w:rsid w:val="009B637D"/>
    <w:rsid w:val="00A73000"/>
    <w:rsid w:val="00B55189"/>
    <w:rsid w:val="00CB6BAD"/>
    <w:rsid w:val="00CC2A66"/>
    <w:rsid w:val="00D5125B"/>
    <w:rsid w:val="00DC777C"/>
    <w:rsid w:val="00E26739"/>
    <w:rsid w:val="00E32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D39A08"/>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4B2714366D745F1B2E3B63D70A855CF">
    <w:name w:val="34B2714366D745F1B2E3B63D70A855CF"/>
  </w:style>
  <w:style w:type="paragraph" w:customStyle="1" w:styleId="3ABFFF4827EB44D786C881C1C5A9354E">
    <w:name w:val="3ABFFF4827EB44D786C881C1C5A9354E"/>
  </w:style>
  <w:style w:type="paragraph" w:customStyle="1" w:styleId="CC3358E0FD7D4DED91A53F46E4885302">
    <w:name w:val="CC3358E0FD7D4DED91A53F46E4885302"/>
  </w:style>
  <w:style w:type="paragraph" w:customStyle="1" w:styleId="7A05723AB245425380450C1F4335B589">
    <w:name w:val="7A05723AB245425380450C1F4335B589"/>
  </w:style>
  <w:style w:type="paragraph" w:customStyle="1" w:styleId="81CAE70070F74316BF25F218274B51C2">
    <w:name w:val="81CAE70070F74316BF25F218274B51C2"/>
  </w:style>
  <w:style w:type="paragraph" w:customStyle="1" w:styleId="D0BEA21EF8B14F00A7EB6E15EC435C3B">
    <w:name w:val="D0BEA21EF8B14F00A7EB6E15EC435C3B"/>
  </w:style>
  <w:style w:type="paragraph" w:customStyle="1" w:styleId="FF2204E3FF0F4356BF9C53A454745366">
    <w:name w:val="FF2204E3FF0F4356BF9C53A454745366"/>
  </w:style>
  <w:style w:type="paragraph" w:customStyle="1" w:styleId="F164D9C8DE294695B53A11C63C643EA5">
    <w:name w:val="F164D9C8DE294695B53A11C63C643EA5"/>
  </w:style>
  <w:style w:type="paragraph" w:customStyle="1" w:styleId="C74A025409184BECB32EBEA066362F6C">
    <w:name w:val="C74A025409184BECB32EBEA066362F6C"/>
  </w:style>
  <w:style w:type="paragraph" w:customStyle="1" w:styleId="F0FE8D1B18934F26BE9A6D8989676ED1">
    <w:name w:val="F0FE8D1B18934F26BE9A6D8989676ED1"/>
  </w:style>
  <w:style w:type="paragraph" w:customStyle="1" w:styleId="18DA1BAF2AE64235850C805E80014214">
    <w:name w:val="18DA1BAF2AE64235850C805E80014214"/>
  </w:style>
  <w:style w:type="paragraph" w:customStyle="1" w:styleId="53520463A1EE4FDEB4B28E967C529392">
    <w:name w:val="53520463A1EE4FDEB4B28E967C529392"/>
  </w:style>
  <w:style w:type="paragraph" w:customStyle="1" w:styleId="48D0BFB9D7B545D5A8400F0CCB6232A8">
    <w:name w:val="48D0BFB9D7B545D5A8400F0CCB6232A8"/>
  </w:style>
  <w:style w:type="paragraph" w:customStyle="1" w:styleId="494CB4AD88C843D79257680B81324D4C">
    <w:name w:val="494CB4AD88C843D79257680B81324D4C"/>
  </w:style>
  <w:style w:type="paragraph" w:customStyle="1" w:styleId="5444D2407A3741B28D12182F4D76BCB4">
    <w:name w:val="5444D2407A3741B28D12182F4D76BCB4"/>
  </w:style>
  <w:style w:type="paragraph" w:customStyle="1" w:styleId="27D414C4B4A14C1CA5A3C0AC7764D926">
    <w:name w:val="27D414C4B4A14C1CA5A3C0AC7764D926"/>
  </w:style>
  <w:style w:type="paragraph" w:customStyle="1" w:styleId="842195509C5C4E5F983C4A8D7C4DD837">
    <w:name w:val="842195509C5C4E5F983C4A8D7C4DD837"/>
  </w:style>
  <w:style w:type="paragraph" w:customStyle="1" w:styleId="750D8D49F48F4702B476777B1F741586">
    <w:name w:val="750D8D49F48F4702B476777B1F741586"/>
  </w:style>
  <w:style w:type="paragraph" w:customStyle="1" w:styleId="4063719199B34E69B3E07066054D964B">
    <w:name w:val="4063719199B34E69B3E07066054D964B"/>
  </w:style>
  <w:style w:type="paragraph" w:customStyle="1" w:styleId="A8FBC88940F545EAB9D2C4B54B33592F">
    <w:name w:val="A8FBC88940F545EAB9D2C4B54B33592F"/>
  </w:style>
  <w:style w:type="paragraph" w:customStyle="1" w:styleId="84FD848AC4D64754B408905BB1C5D27B">
    <w:name w:val="84FD848AC4D64754B408905BB1C5D27B"/>
  </w:style>
  <w:style w:type="character" w:styleId="PlaceholderText">
    <w:name w:val="Placeholder Text"/>
    <w:basedOn w:val="DefaultParagraphFont"/>
    <w:uiPriority w:val="99"/>
    <w:semiHidden/>
    <w:rsid w:val="000338A5"/>
    <w:rPr>
      <w:color w:val="808080"/>
    </w:rPr>
  </w:style>
  <w:style w:type="paragraph" w:customStyle="1" w:styleId="B6B69913D29540AE8EE41BD91EA85858">
    <w:name w:val="B6B69913D29540AE8EE41BD91EA85858"/>
  </w:style>
  <w:style w:type="paragraph" w:customStyle="1" w:styleId="A7EB134B452F4E3A89CBEF2C145E2E6B">
    <w:name w:val="A7EB134B452F4E3A89CBEF2C145E2E6B"/>
  </w:style>
  <w:style w:type="paragraph" w:customStyle="1" w:styleId="CA3359CAA3FC4BDEA94C8D49AB69883C">
    <w:name w:val="CA3359CAA3FC4BDEA94C8D49AB69883C"/>
  </w:style>
  <w:style w:type="paragraph" w:customStyle="1" w:styleId="67CB4AD2738B42BEA9C1F5F9B0941B8C">
    <w:name w:val="67CB4AD2738B42BEA9C1F5F9B0941B8C"/>
  </w:style>
  <w:style w:type="paragraph" w:customStyle="1" w:styleId="6C12F6B32E32408E8538C0B481CA878F">
    <w:name w:val="6C12F6B32E32408E8538C0B481CA878F"/>
  </w:style>
  <w:style w:type="paragraph" w:customStyle="1" w:styleId="B6684113F83043BBB0BB7EA922AE30A4">
    <w:name w:val="B6684113F83043BBB0BB7EA922AE30A4"/>
  </w:style>
  <w:style w:type="paragraph" w:customStyle="1" w:styleId="E88A43440DBB42FDB0A014617BE4BAE4">
    <w:name w:val="E88A43440DBB42FDB0A014617BE4BAE4"/>
  </w:style>
  <w:style w:type="paragraph" w:customStyle="1" w:styleId="71332E18051C4367B3BFCB602BB5AE4D">
    <w:name w:val="71332E18051C4367B3BFCB602BB5AE4D"/>
    <w:rsid w:val="008A1117"/>
  </w:style>
  <w:style w:type="paragraph" w:customStyle="1" w:styleId="40331DBC8D6D4D448EECB9DE8EA381D4">
    <w:name w:val="40331DBC8D6D4D448EECB9DE8EA381D4"/>
  </w:style>
  <w:style w:type="paragraph" w:customStyle="1" w:styleId="DF80159996C16242AFCB9A6802E7256F">
    <w:name w:val="DF80159996C16242AFCB9A6802E7256F"/>
  </w:style>
  <w:style w:type="paragraph" w:customStyle="1" w:styleId="BA507C87752A0743A29E2A10A16D4E0C">
    <w:name w:val="BA507C87752A0743A29E2A10A16D4E0C"/>
    <w:rsid w:val="009B637D"/>
  </w:style>
  <w:style w:type="paragraph" w:customStyle="1" w:styleId="59B2BD9F398CCC42A63FB02B82007957">
    <w:name w:val="59B2BD9F398CCC42A63FB02B82007957"/>
    <w:rsid w:val="009B637D"/>
  </w:style>
  <w:style w:type="paragraph" w:customStyle="1" w:styleId="7F9036F7B84A4D138DF78A104D41D282">
    <w:name w:val="7F9036F7B84A4D138DF78A104D41D282"/>
    <w:rsid w:val="00A73000"/>
  </w:style>
  <w:style w:type="paragraph" w:customStyle="1" w:styleId="B5B951B3C125419EA739841679550893">
    <w:name w:val="B5B951B3C125419EA739841679550893"/>
    <w:rsid w:val="00A73000"/>
  </w:style>
  <w:style w:type="paragraph" w:customStyle="1" w:styleId="1637EBF6E80C48EB8525B03862D2EB66">
    <w:name w:val="1637EBF6E80C48EB8525B03862D2EB66"/>
    <w:rsid w:val="00A73000"/>
  </w:style>
  <w:style w:type="paragraph" w:customStyle="1" w:styleId="4B37058DD4924AD18BFEB54F17AF55F9">
    <w:name w:val="4B37058DD4924AD18BFEB54F17AF55F9"/>
    <w:rsid w:val="00A73000"/>
  </w:style>
  <w:style w:type="paragraph" w:customStyle="1" w:styleId="351575D26FA44148AF0A28F7059F896C">
    <w:name w:val="351575D26FA44148AF0A28F7059F896C"/>
    <w:rsid w:val="00A73000"/>
  </w:style>
  <w:style w:type="paragraph" w:customStyle="1" w:styleId="6AE2CDECCD924F568A6BAA6FD5D891C6">
    <w:name w:val="6AE2CDECCD924F568A6BAA6FD5D891C6"/>
    <w:rsid w:val="00A73000"/>
  </w:style>
  <w:style w:type="paragraph" w:customStyle="1" w:styleId="8E6982CC5A71401E9EEF5A4543D3A5F3">
    <w:name w:val="8E6982CC5A71401E9EEF5A4543D3A5F3"/>
    <w:rsid w:val="00A73000"/>
  </w:style>
  <w:style w:type="paragraph" w:customStyle="1" w:styleId="ECF529DADCCA4ADC819E3C69E5F13DAA">
    <w:name w:val="ECF529DADCCA4ADC819E3C69E5F13DAA"/>
    <w:rsid w:val="00A73000"/>
  </w:style>
  <w:style w:type="paragraph" w:customStyle="1" w:styleId="DC658C9A8BB04220B8E0222933AF1916">
    <w:name w:val="DC658C9A8BB04220B8E0222933AF1916"/>
    <w:rsid w:val="00A73000"/>
  </w:style>
  <w:style w:type="paragraph" w:customStyle="1" w:styleId="53977A4A56A74CA999EFAD094ECE749A">
    <w:name w:val="53977A4A56A74CA999EFAD094ECE749A"/>
    <w:rsid w:val="00A73000"/>
  </w:style>
  <w:style w:type="paragraph" w:customStyle="1" w:styleId="A41A26581CE54C46BD2090C061EB7C3C">
    <w:name w:val="A41A26581CE54C46BD2090C061EB7C3C"/>
    <w:rsid w:val="00A73000"/>
  </w:style>
  <w:style w:type="paragraph" w:customStyle="1" w:styleId="2E603257EC7049569C599B208B8B500C">
    <w:name w:val="2E603257EC7049569C599B208B8B500C"/>
    <w:rsid w:val="00A73000"/>
  </w:style>
  <w:style w:type="paragraph" w:customStyle="1" w:styleId="1E43B995D0F045F8926853F36D3C026F">
    <w:name w:val="1E43B995D0F045F8926853F36D3C026F"/>
    <w:rsid w:val="00A73000"/>
  </w:style>
  <w:style w:type="paragraph" w:customStyle="1" w:styleId="3DA1E3A3A8C74F1BA3D0986F75CC0A60">
    <w:name w:val="3DA1E3A3A8C74F1BA3D0986F75CC0A60"/>
    <w:rsid w:val="00A73000"/>
  </w:style>
  <w:style w:type="paragraph" w:customStyle="1" w:styleId="0350ADE7DFD14A58B8CEDB1EFBCB3419">
    <w:name w:val="0350ADE7DFD14A58B8CEDB1EFBCB3419"/>
    <w:rsid w:val="00A73000"/>
  </w:style>
  <w:style w:type="paragraph" w:customStyle="1" w:styleId="40B096349D314388BAC8E7B2E89B4BF0">
    <w:name w:val="40B096349D314388BAC8E7B2E89B4BF0"/>
    <w:rsid w:val="00A73000"/>
  </w:style>
  <w:style w:type="paragraph" w:customStyle="1" w:styleId="C55C7D4D3FE34AF19B56C37065153F28">
    <w:name w:val="C55C7D4D3FE34AF19B56C37065153F28"/>
    <w:rsid w:val="00A73000"/>
  </w:style>
  <w:style w:type="paragraph" w:customStyle="1" w:styleId="881EF2DF729449F68EEC5B96188E0590">
    <w:name w:val="881EF2DF729449F68EEC5B96188E0590"/>
    <w:rsid w:val="00A73000"/>
  </w:style>
  <w:style w:type="paragraph" w:customStyle="1" w:styleId="35D09D810D2F4BC4BF7EDDFD1A197AC1">
    <w:name w:val="35D09D810D2F4BC4BF7EDDFD1A197AC1"/>
    <w:rsid w:val="00A73000"/>
  </w:style>
  <w:style w:type="paragraph" w:customStyle="1" w:styleId="54EFCF7432804712BF38A1C8427BE5D1">
    <w:name w:val="54EFCF7432804712BF38A1C8427BE5D1"/>
    <w:rsid w:val="00A73000"/>
  </w:style>
  <w:style w:type="paragraph" w:customStyle="1" w:styleId="857DB737B9424DC196B50AF7604E0A5D">
    <w:name w:val="857DB737B9424DC196B50AF7604E0A5D"/>
    <w:rsid w:val="00A73000"/>
  </w:style>
  <w:style w:type="paragraph" w:customStyle="1" w:styleId="4E8E7265F83349E59503A159ECF35107">
    <w:name w:val="4E8E7265F83349E59503A159ECF35107"/>
    <w:rsid w:val="00A73000"/>
  </w:style>
  <w:style w:type="paragraph" w:customStyle="1" w:styleId="5591E0FC1D6046B9A65AC749DCC0C710">
    <w:name w:val="5591E0FC1D6046B9A65AC749DCC0C710"/>
    <w:rsid w:val="00A73000"/>
  </w:style>
  <w:style w:type="paragraph" w:customStyle="1" w:styleId="E1B0BE5CF2284B268154E110D29366CE">
    <w:name w:val="E1B0BE5CF2284B268154E110D29366CE"/>
    <w:rsid w:val="00A73000"/>
  </w:style>
  <w:style w:type="paragraph" w:customStyle="1" w:styleId="BC77AEAA65984E58BBEA6348DED7A42D">
    <w:name w:val="BC77AEAA65984E58BBEA6348DED7A42D"/>
    <w:rsid w:val="00A73000"/>
  </w:style>
  <w:style w:type="paragraph" w:customStyle="1" w:styleId="652CBF884D0844128A3C46EFDB9EC3B1">
    <w:name w:val="652CBF884D0844128A3C46EFDB9EC3B1"/>
    <w:rsid w:val="00A73000"/>
  </w:style>
  <w:style w:type="paragraph" w:customStyle="1" w:styleId="8CE53AE6EF9C4FD2B335DA213BA79FF4">
    <w:name w:val="8CE53AE6EF9C4FD2B335DA213BA79FF4"/>
    <w:rsid w:val="00A73000"/>
  </w:style>
  <w:style w:type="paragraph" w:customStyle="1" w:styleId="1EEA58FBB5A448F0AA768276D58EFEFB">
    <w:name w:val="1EEA58FBB5A448F0AA768276D58EFEFB"/>
    <w:rsid w:val="00A73000"/>
  </w:style>
  <w:style w:type="paragraph" w:customStyle="1" w:styleId="AD18ED9ABE494BA9B71E045C97F9AC55">
    <w:name w:val="AD18ED9ABE494BA9B71E045C97F9AC55"/>
    <w:rsid w:val="00A73000"/>
  </w:style>
  <w:style w:type="paragraph" w:customStyle="1" w:styleId="BB9B94F61FCD495082426C63AD01F787">
    <w:name w:val="BB9B94F61FCD495082426C63AD01F787"/>
    <w:rsid w:val="00A73000"/>
  </w:style>
  <w:style w:type="paragraph" w:customStyle="1" w:styleId="237D18F77E5345C0AC80E3B364691FD4">
    <w:name w:val="237D18F77E5345C0AC80E3B364691FD4"/>
    <w:rsid w:val="00A73000"/>
  </w:style>
  <w:style w:type="paragraph" w:customStyle="1" w:styleId="4CB5C0137CC84E55A92165131D707153">
    <w:name w:val="4CB5C0137CC84E55A92165131D707153"/>
    <w:rsid w:val="00A73000"/>
  </w:style>
  <w:style w:type="paragraph" w:customStyle="1" w:styleId="D4CD911295844ABFAFB15A682C8328EA">
    <w:name w:val="D4CD911295844ABFAFB15A682C8328EA"/>
    <w:rsid w:val="00A73000"/>
  </w:style>
  <w:style w:type="paragraph" w:customStyle="1" w:styleId="189532E240324C10A2C5C8218AF3277B">
    <w:name w:val="189532E240324C10A2C5C8218AF3277B"/>
    <w:rsid w:val="00A73000"/>
  </w:style>
  <w:style w:type="paragraph" w:customStyle="1" w:styleId="3AEF08D289BE44FD9BC6443507EE1068">
    <w:name w:val="3AEF08D289BE44FD9BC6443507EE1068"/>
    <w:rsid w:val="00A73000"/>
  </w:style>
  <w:style w:type="paragraph" w:customStyle="1" w:styleId="98C1FABF61214B058F4B852089C7023A">
    <w:name w:val="98C1FABF61214B058F4B852089C7023A"/>
    <w:rsid w:val="00A73000"/>
  </w:style>
  <w:style w:type="paragraph" w:customStyle="1" w:styleId="F9361AF32E334A3A9A317B1413E336E6">
    <w:name w:val="F9361AF32E334A3A9A317B1413E336E6"/>
    <w:rsid w:val="00A73000"/>
  </w:style>
  <w:style w:type="paragraph" w:customStyle="1" w:styleId="F6F45739E170458BA84D69421E7341A2">
    <w:name w:val="F6F45739E170458BA84D69421E7341A2"/>
    <w:rsid w:val="000338A5"/>
  </w:style>
  <w:style w:type="paragraph" w:customStyle="1" w:styleId="CB9B0E1579BE4AFDBC4D374160346ACE">
    <w:name w:val="CB9B0E1579BE4AFDBC4D374160346ACE"/>
    <w:rsid w:val="000338A5"/>
  </w:style>
  <w:style w:type="paragraph" w:customStyle="1" w:styleId="F4A9E0D07BC1468F8BAD78A92C046F13">
    <w:name w:val="F4A9E0D07BC1468F8BAD78A92C046F13"/>
    <w:rsid w:val="000338A5"/>
  </w:style>
  <w:style w:type="paragraph" w:customStyle="1" w:styleId="5A7A7265BD3A43B485075BF258DD5C87">
    <w:name w:val="5A7A7265BD3A43B485075BF258DD5C87"/>
    <w:rsid w:val="000338A5"/>
  </w:style>
  <w:style w:type="paragraph" w:customStyle="1" w:styleId="241DB127C6D747DDA05226FB3B2D0BEF">
    <w:name w:val="241DB127C6D747DDA05226FB3B2D0BEF"/>
    <w:rsid w:val="000338A5"/>
  </w:style>
  <w:style w:type="paragraph" w:customStyle="1" w:styleId="3F35DDF7D3BC40F78BE75CCD3C454831">
    <w:name w:val="3F35DDF7D3BC40F78BE75CCD3C454831"/>
    <w:rsid w:val="000338A5"/>
  </w:style>
  <w:style w:type="paragraph" w:customStyle="1" w:styleId="A4108170817A4B00A2732DE3140D970D">
    <w:name w:val="A4108170817A4B00A2732DE3140D970D"/>
    <w:rsid w:val="000338A5"/>
  </w:style>
  <w:style w:type="paragraph" w:customStyle="1" w:styleId="A2D8EEF08D78457BA25E5F20A7BA86CB">
    <w:name w:val="A2D8EEF08D78457BA25E5F20A7BA86CB"/>
    <w:rsid w:val="000338A5"/>
  </w:style>
  <w:style w:type="paragraph" w:customStyle="1" w:styleId="1C751E236C8E4BAF99BC67F0F79B9A85">
    <w:name w:val="1C751E236C8E4BAF99BC67F0F79B9A85"/>
    <w:rsid w:val="000338A5"/>
  </w:style>
  <w:style w:type="paragraph" w:customStyle="1" w:styleId="A38B09DDB7444C1CA561127B46E2BA97">
    <w:name w:val="A38B09DDB7444C1CA561127B46E2BA97"/>
    <w:rsid w:val="000338A5"/>
  </w:style>
  <w:style w:type="paragraph" w:customStyle="1" w:styleId="612F7005D30849509C82BFCB252F6A63">
    <w:name w:val="612F7005D30849509C82BFCB252F6A63"/>
    <w:rsid w:val="000338A5"/>
  </w:style>
  <w:style w:type="paragraph" w:customStyle="1" w:styleId="FC3F24420218428084E4C8C00D510626">
    <w:name w:val="FC3F24420218428084E4C8C00D510626"/>
    <w:rsid w:val="000338A5"/>
  </w:style>
  <w:style w:type="paragraph" w:customStyle="1" w:styleId="B950847E308B49B094002BC3A1AE3395">
    <w:name w:val="B950847E308B49B094002BC3A1AE3395"/>
    <w:rsid w:val="000338A5"/>
  </w:style>
  <w:style w:type="paragraph" w:customStyle="1" w:styleId="28B1B143017A42868999A211A067F136">
    <w:name w:val="28B1B143017A42868999A211A067F136"/>
    <w:rsid w:val="000338A5"/>
  </w:style>
  <w:style w:type="paragraph" w:customStyle="1" w:styleId="CC9A5F53DA9D4BF6A9B16E065035EE3F">
    <w:name w:val="CC9A5F53DA9D4BF6A9B16E065035EE3F"/>
    <w:rsid w:val="00E267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c5f417d7-488b-43f9-96ae-90658417ca78" xsi:nil="true"/>
    <_activity xmlns="c5f417d7-488b-43f9-96ae-90658417ca7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64FBE9D861C0340A48543A05BF46474" ma:contentTypeVersion="15" ma:contentTypeDescription="Create a new document." ma:contentTypeScope="" ma:versionID="d22d565d5d08f19302c69d849d6c1fba">
  <xsd:schema xmlns:xsd="http://www.w3.org/2001/XMLSchema" xmlns:xs="http://www.w3.org/2001/XMLSchema" xmlns:p="http://schemas.microsoft.com/office/2006/metadata/properties" xmlns:ns3="abb8d761-517c-4212-842a-bf13095dace2" xmlns:ns4="c5f417d7-488b-43f9-96ae-90658417ca78" targetNamespace="http://schemas.microsoft.com/office/2006/metadata/properties" ma:root="true" ma:fieldsID="7f3562d5d92b097d902d7a9eff8ddfd9" ns3:_="" ns4:_="">
    <xsd:import namespace="abb8d761-517c-4212-842a-bf13095dace2"/>
    <xsd:import namespace="c5f417d7-488b-43f9-96ae-90658417ca7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LengthInSeconds" minOccurs="0"/>
                <xsd:element ref="ns4:_activity" minOccurs="0"/>
                <xsd:element ref="ns4:MediaServiceObjectDetectorVersions" minOccurs="0"/>
                <xsd:element ref="ns4:MediaServiceSearchPropertie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b8d761-517c-4212-842a-bf13095dace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f417d7-488b-43f9-96ae-90658417ca7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193F16-9CE7-48F0-AB17-16CAD39BA1F4}">
  <ds:schemaRefs>
    <ds:schemaRef ds:uri="http://schemas.openxmlformats.org/officeDocument/2006/bibliography"/>
  </ds:schemaRefs>
</ds:datastoreItem>
</file>

<file path=customXml/itemProps2.xml><?xml version="1.0" encoding="utf-8"?>
<ds:datastoreItem xmlns:ds="http://schemas.openxmlformats.org/officeDocument/2006/customXml" ds:itemID="{51562CDE-335E-42C9-8984-AE507E7A528B}">
  <ds:schemaRefs>
    <ds:schemaRef ds:uri="http://schemas.microsoft.com/office/2006/metadata/properties"/>
    <ds:schemaRef ds:uri="http://schemas.microsoft.com/office/infopath/2007/PartnerControls"/>
    <ds:schemaRef ds:uri="c5f417d7-488b-43f9-96ae-90658417ca78"/>
  </ds:schemaRefs>
</ds:datastoreItem>
</file>

<file path=customXml/itemProps3.xml><?xml version="1.0" encoding="utf-8"?>
<ds:datastoreItem xmlns:ds="http://schemas.openxmlformats.org/officeDocument/2006/customXml" ds:itemID="{DB4B4AFC-BB30-4E50-9F71-6DCE0E5C2A05}">
  <ds:schemaRefs>
    <ds:schemaRef ds:uri="http://schemas.microsoft.com/sharepoint/v3/contenttype/forms"/>
  </ds:schemaRefs>
</ds:datastoreItem>
</file>

<file path=customXml/itemProps4.xml><?xml version="1.0" encoding="utf-8"?>
<ds:datastoreItem xmlns:ds="http://schemas.openxmlformats.org/officeDocument/2006/customXml" ds:itemID="{C29F5BB9-4AAA-4B24-AC6B-6E926A61BF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b8d761-517c-4212-842a-bf13095dace2"/>
    <ds:schemaRef ds:uri="c5f417d7-488b-43f9-96ae-90658417ca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Traditional newspaper</Template>
  <TotalTime>0</TotalTime>
  <Pages>15</Pages>
  <Words>3746</Words>
  <Characters>18718</Characters>
  <Application>Microsoft Office Word</Application>
  <DocSecurity>0</DocSecurity>
  <Lines>707</Lines>
  <Paragraphs>171</Paragraphs>
  <ScaleCrop>false</ScaleCrop>
  <Company/>
  <LinksUpToDate>false</LinksUpToDate>
  <CharactersWithSpaces>22339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2025-09-11T18:33:00Z</dcterms:created>
  <dcterms:modified xsi:type="dcterms:W3CDTF">2025-09-11T18:36:00Z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0x010100B64FBE9D861C0340A48543A05BF46474</vt:lpwstr>
  </property>
  <property fmtid="{D5CDD505-2E9C-101B-9397-08002B2CF9AE}" pid="3" name="GrammarlyDocumentId">
    <vt:lpwstr>3b495100-89cf-43d0-a5a9-4da534b29bf0</vt:lpwstr>
  </property>
</Properties>
</file>